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D16122" w14:textId="35481017" w:rsidR="00370DAF" w:rsidRPr="003167CA" w:rsidRDefault="00E6779F" w:rsidP="4D91B9C6">
      <w:pPr>
        <w:pStyle w:val="Title"/>
        <w:spacing w:before="0"/>
        <w:rPr>
          <w:rFonts w:ascii="Letter-join Print Plus 3" w:hAnsi="Letter-join Print Plus 3"/>
          <w:color w:val="0070C0"/>
          <w:sz w:val="56"/>
          <w:szCs w:val="20"/>
        </w:rPr>
      </w:pPr>
      <w:r w:rsidRPr="007C5244">
        <w:rPr>
          <w:rFonts w:ascii="Letter-join Print Plus 3" w:hAnsi="Letter-join Print Plus 3"/>
          <w:noProof/>
          <w:color w:val="C24A0C" w:themeColor="accent4" w:themeShade="BF"/>
          <w:sz w:val="56"/>
          <w:szCs w:val="20"/>
          <w:lang w:val="en-GB" w:eastAsia="en-GB"/>
        </w:rPr>
        <w:drawing>
          <wp:anchor distT="0" distB="0" distL="114300" distR="114300" simplePos="0" relativeHeight="251658240" behindDoc="1" locked="0" layoutInCell="1" allowOverlap="1" wp14:anchorId="76C3CA66" wp14:editId="2686B841">
            <wp:simplePos x="0" y="0"/>
            <wp:positionH relativeFrom="column">
              <wp:posOffset>-55245</wp:posOffset>
            </wp:positionH>
            <wp:positionV relativeFrom="paragraph">
              <wp:posOffset>9525</wp:posOffset>
            </wp:positionV>
            <wp:extent cx="584835" cy="552450"/>
            <wp:effectExtent l="0" t="0" r="5715" b="0"/>
            <wp:wrapTight wrapText="bothSides">
              <wp:wrapPolygon edited="0">
                <wp:start x="0" y="0"/>
                <wp:lineTo x="0" y="20855"/>
                <wp:lineTo x="21107" y="20855"/>
                <wp:lineTo x="2110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_logo_june_14_display (1).jpg"/>
                    <pic:cNvPicPr/>
                  </pic:nvPicPr>
                  <pic:blipFill>
                    <a:blip r:embed="rId11">
                      <a:extLst>
                        <a:ext uri="{28A0092B-C50C-407E-A947-70E740481C1C}">
                          <a14:useLocalDpi xmlns:a14="http://schemas.microsoft.com/office/drawing/2010/main" val="0"/>
                        </a:ext>
                      </a:extLst>
                    </a:blip>
                    <a:stretch>
                      <a:fillRect/>
                    </a:stretch>
                  </pic:blipFill>
                  <pic:spPr>
                    <a:xfrm>
                      <a:off x="0" y="0"/>
                      <a:ext cx="584835" cy="552450"/>
                    </a:xfrm>
                    <a:prstGeom prst="rect">
                      <a:avLst/>
                    </a:prstGeom>
                  </pic:spPr>
                </pic:pic>
              </a:graphicData>
            </a:graphic>
            <wp14:sizeRelH relativeFrom="page">
              <wp14:pctWidth>0</wp14:pctWidth>
            </wp14:sizeRelH>
            <wp14:sizeRelV relativeFrom="page">
              <wp14:pctHeight>0</wp14:pctHeight>
            </wp14:sizeRelV>
          </wp:anchor>
        </w:drawing>
      </w:r>
      <w:r w:rsidRPr="007C5244">
        <w:rPr>
          <w:rFonts w:ascii="Letter-join Print Plus 3" w:hAnsi="Letter-join Print Plus 3"/>
          <w:noProof/>
          <w:color w:val="C24A0C" w:themeColor="accent4" w:themeShade="BF"/>
          <w:sz w:val="56"/>
          <w:szCs w:val="20"/>
          <w:lang w:val="en-GB" w:eastAsia="en-GB"/>
        </w:rPr>
        <w:drawing>
          <wp:anchor distT="0" distB="0" distL="114300" distR="114300" simplePos="0" relativeHeight="251658241" behindDoc="1" locked="0" layoutInCell="1" allowOverlap="1" wp14:anchorId="22F63C0B" wp14:editId="0E2C11DA">
            <wp:simplePos x="0" y="0"/>
            <wp:positionH relativeFrom="margin">
              <wp:align>right</wp:align>
            </wp:positionH>
            <wp:positionV relativeFrom="paragraph">
              <wp:posOffset>9525</wp:posOffset>
            </wp:positionV>
            <wp:extent cx="584835" cy="552450"/>
            <wp:effectExtent l="0" t="0" r="5715" b="0"/>
            <wp:wrapTight wrapText="bothSides">
              <wp:wrapPolygon edited="0">
                <wp:start x="0" y="0"/>
                <wp:lineTo x="0" y="20855"/>
                <wp:lineTo x="21107" y="20855"/>
                <wp:lineTo x="2110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_logo_june_14_display (1).jpg"/>
                    <pic:cNvPicPr/>
                  </pic:nvPicPr>
                  <pic:blipFill>
                    <a:blip r:embed="rId11">
                      <a:extLst>
                        <a:ext uri="{28A0092B-C50C-407E-A947-70E740481C1C}">
                          <a14:useLocalDpi xmlns:a14="http://schemas.microsoft.com/office/drawing/2010/main" val="0"/>
                        </a:ext>
                      </a:extLst>
                    </a:blip>
                    <a:stretch>
                      <a:fillRect/>
                    </a:stretch>
                  </pic:blipFill>
                  <pic:spPr>
                    <a:xfrm>
                      <a:off x="0" y="0"/>
                      <a:ext cx="584835" cy="552450"/>
                    </a:xfrm>
                    <a:prstGeom prst="rect">
                      <a:avLst/>
                    </a:prstGeom>
                  </pic:spPr>
                </pic:pic>
              </a:graphicData>
            </a:graphic>
            <wp14:sizeRelH relativeFrom="page">
              <wp14:pctWidth>0</wp14:pctWidth>
            </wp14:sizeRelH>
            <wp14:sizeRelV relativeFrom="page">
              <wp14:pctHeight>0</wp14:pctHeight>
            </wp14:sizeRelV>
          </wp:anchor>
        </w:drawing>
      </w:r>
      <w:r w:rsidR="002B3052" w:rsidRPr="007C5244">
        <w:rPr>
          <w:rFonts w:ascii="Letter-join Print Plus 3" w:hAnsi="Letter-join Print Plus 3"/>
          <w:color w:val="C24A0C" w:themeColor="accent4" w:themeShade="BF"/>
          <w:sz w:val="56"/>
          <w:szCs w:val="20"/>
        </w:rPr>
        <w:t>F1</w:t>
      </w:r>
      <w:r w:rsidR="00B62B86" w:rsidRPr="007C5244">
        <w:rPr>
          <w:rFonts w:ascii="Letter-join Print Plus 3" w:hAnsi="Letter-join Print Plus 3"/>
          <w:color w:val="C24A0C" w:themeColor="accent4" w:themeShade="BF"/>
          <w:sz w:val="56"/>
          <w:szCs w:val="20"/>
        </w:rPr>
        <w:t xml:space="preserve"> </w:t>
      </w:r>
      <w:r w:rsidR="4D91B9C6" w:rsidRPr="007C5244">
        <w:rPr>
          <w:rFonts w:ascii="Letter-join Print Plus 3" w:hAnsi="Letter-join Print Plus 3"/>
          <w:color w:val="C24A0C" w:themeColor="accent4" w:themeShade="BF"/>
          <w:sz w:val="56"/>
          <w:szCs w:val="20"/>
        </w:rPr>
        <w:t>Newsletter</w:t>
      </w:r>
    </w:p>
    <w:p w14:paraId="3FE71DAA" w14:textId="3ADB2713" w:rsidR="00370DAF" w:rsidRPr="003167CA" w:rsidRDefault="00D17D56" w:rsidP="00DF2356">
      <w:pPr>
        <w:pStyle w:val="Heading5"/>
        <w:pBdr>
          <w:bottom w:val="single" w:sz="8" w:space="0" w:color="00808C" w:themeColor="accent1"/>
        </w:pBdr>
        <w:shd w:val="clear" w:color="auto" w:fill="C24A0C" w:themeFill="accent4" w:themeFillShade="BF"/>
        <w:tabs>
          <w:tab w:val="left" w:pos="3045"/>
          <w:tab w:val="center" w:pos="4413"/>
        </w:tabs>
        <w:jc w:val="left"/>
        <w:rPr>
          <w:rFonts w:ascii="Letter-join Print Plus 3" w:hAnsi="Letter-join Print Plus 3"/>
          <w:color w:val="auto"/>
          <w:sz w:val="20"/>
          <w:szCs w:val="20"/>
        </w:rPr>
      </w:pPr>
      <w:r w:rsidRPr="003167CA">
        <w:rPr>
          <w:rFonts w:ascii="Letter-join Print Plus 3" w:hAnsi="Letter-join Print Plus 3"/>
          <w:color w:val="auto"/>
          <w:sz w:val="20"/>
          <w:szCs w:val="20"/>
        </w:rPr>
        <w:tab/>
      </w:r>
      <w:r w:rsidRPr="003167CA">
        <w:rPr>
          <w:rFonts w:ascii="Letter-join Print Plus 3" w:hAnsi="Letter-join Print Plus 3"/>
          <w:color w:val="auto"/>
          <w:sz w:val="20"/>
          <w:szCs w:val="20"/>
        </w:rPr>
        <w:tab/>
      </w:r>
      <w:r w:rsidR="004479FE" w:rsidRPr="003167CA">
        <w:rPr>
          <w:rFonts w:ascii="Letter-join Print Plus 3" w:hAnsi="Letter-join Print Plus 3"/>
          <w:color w:val="auto"/>
          <w:sz w:val="20"/>
          <w:szCs w:val="20"/>
        </w:rPr>
        <w:t xml:space="preserve">                                                                                </w:t>
      </w:r>
    </w:p>
    <w:tbl>
      <w:tblPr>
        <w:tblStyle w:val="TableGrid"/>
        <w:tblW w:w="5403"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Structure layout table"/>
      </w:tblPr>
      <w:tblGrid>
        <w:gridCol w:w="5916"/>
        <w:gridCol w:w="5754"/>
      </w:tblGrid>
      <w:tr w:rsidR="008402FC" w:rsidRPr="0062570F" w14:paraId="12879BA5" w14:textId="77777777" w:rsidTr="7F9599B1">
        <w:trPr>
          <w:trHeight w:val="9134"/>
        </w:trPr>
        <w:tc>
          <w:tcPr>
            <w:tcW w:w="5917" w:type="dxa"/>
          </w:tcPr>
          <w:p w14:paraId="10C22BA2" w14:textId="36E27D08" w:rsidR="008402FC" w:rsidRPr="00A315C4" w:rsidRDefault="008402FC" w:rsidP="0062570F">
            <w:pPr>
              <w:rPr>
                <w:rFonts w:ascii="Letter-join Print Plus 3" w:eastAsia="Times New Roman" w:hAnsi="Letter-join Print Plus 3" w:cs="Times New Roman"/>
                <w:b/>
                <w:color w:val="auto"/>
                <w:sz w:val="22"/>
                <w:szCs w:val="22"/>
                <w:u w:val="single"/>
                <w:lang w:val="en-GB" w:eastAsia="en-US"/>
              </w:rPr>
            </w:pPr>
            <w:r w:rsidRPr="00A315C4">
              <w:rPr>
                <w:rFonts w:ascii="Letter-join Print Plus 3" w:eastAsia="Times New Roman" w:hAnsi="Letter-join Print Plus 3" w:cs="Times New Roman"/>
                <w:b/>
                <w:color w:val="auto"/>
                <w:sz w:val="22"/>
                <w:szCs w:val="22"/>
                <w:u w:val="single"/>
                <w:lang w:val="en-GB" w:eastAsia="en-US"/>
              </w:rPr>
              <w:t>Welcome</w:t>
            </w:r>
          </w:p>
          <w:p w14:paraId="669308D0" w14:textId="77777777" w:rsidR="00B62B86" w:rsidRPr="0062570F" w:rsidRDefault="00B62B86" w:rsidP="0062570F">
            <w:pPr>
              <w:rPr>
                <w:rFonts w:ascii="Letter-join Print Plus 3" w:eastAsia="Times New Roman" w:hAnsi="Letter-join Print Plus 3" w:cs="Times New Roman"/>
                <w:color w:val="auto"/>
                <w:sz w:val="20"/>
                <w:szCs w:val="20"/>
                <w:lang w:val="en-GB" w:eastAsia="en-US"/>
              </w:rPr>
            </w:pPr>
            <w:r w:rsidRPr="0062570F">
              <w:rPr>
                <w:rFonts w:ascii="Letter-join Print Plus 3" w:eastAsia="Times New Roman" w:hAnsi="Letter-join Print Plus 3" w:cs="Times New Roman"/>
                <w:color w:val="auto"/>
                <w:sz w:val="20"/>
                <w:szCs w:val="20"/>
                <w:lang w:val="en-GB" w:eastAsia="en-US"/>
              </w:rPr>
              <w:t>Dear Parents/Carers,</w:t>
            </w:r>
          </w:p>
          <w:p w14:paraId="7548C791" w14:textId="77777777" w:rsidR="003E6F16" w:rsidRDefault="0013569D" w:rsidP="0062570F">
            <w:pPr>
              <w:rPr>
                <w:rFonts w:ascii="Letter-join Print Plus 3" w:eastAsia="Times New Roman" w:hAnsi="Letter-join Print Plus 3" w:cs="Times New Roman"/>
                <w:color w:val="auto"/>
                <w:sz w:val="20"/>
                <w:szCs w:val="20"/>
                <w:lang w:val="en-GB" w:eastAsia="en-US"/>
              </w:rPr>
            </w:pPr>
            <w:r w:rsidRPr="0062570F">
              <w:rPr>
                <w:rFonts w:ascii="Letter-join Print Plus 3" w:eastAsia="Times New Roman" w:hAnsi="Letter-join Print Plus 3" w:cs="Times New Roman"/>
                <w:color w:val="auto"/>
                <w:sz w:val="20"/>
                <w:szCs w:val="20"/>
                <w:lang w:val="en-GB" w:eastAsia="en-US"/>
              </w:rPr>
              <w:t xml:space="preserve">We hope you had a </w:t>
            </w:r>
            <w:r w:rsidR="0028341E" w:rsidRPr="0062570F">
              <w:rPr>
                <w:rFonts w:ascii="Letter-join Print Plus 3" w:eastAsia="Times New Roman" w:hAnsi="Letter-join Print Plus 3" w:cs="Times New Roman"/>
                <w:color w:val="auto"/>
                <w:sz w:val="20"/>
                <w:szCs w:val="20"/>
                <w:lang w:val="en-GB" w:eastAsia="en-US"/>
              </w:rPr>
              <w:t xml:space="preserve">fantastic </w:t>
            </w:r>
            <w:r w:rsidR="003D45C2">
              <w:rPr>
                <w:rFonts w:ascii="Letter-join Print Plus 3" w:eastAsia="Times New Roman" w:hAnsi="Letter-join Print Plus 3" w:cs="Times New Roman"/>
                <w:color w:val="auto"/>
                <w:sz w:val="20"/>
                <w:szCs w:val="20"/>
                <w:lang w:val="en-GB" w:eastAsia="en-US"/>
              </w:rPr>
              <w:t>Summer</w:t>
            </w:r>
            <w:r w:rsidR="0028341E" w:rsidRPr="0062570F">
              <w:rPr>
                <w:rFonts w:ascii="Letter-join Print Plus 3" w:eastAsia="Times New Roman" w:hAnsi="Letter-join Print Plus 3" w:cs="Times New Roman"/>
                <w:color w:val="auto"/>
                <w:sz w:val="20"/>
                <w:szCs w:val="20"/>
                <w:lang w:val="en-GB" w:eastAsia="en-US"/>
              </w:rPr>
              <w:t xml:space="preserve"> break</w:t>
            </w:r>
            <w:r w:rsidRPr="0062570F">
              <w:rPr>
                <w:rFonts w:ascii="Letter-join Print Plus 3" w:eastAsia="Times New Roman" w:hAnsi="Letter-join Print Plus 3" w:cs="Times New Roman"/>
                <w:color w:val="auto"/>
                <w:sz w:val="20"/>
                <w:szCs w:val="20"/>
                <w:lang w:val="en-GB" w:eastAsia="en-US"/>
              </w:rPr>
              <w:t xml:space="preserve"> and were able to spend quality time with your families.</w:t>
            </w:r>
            <w:r w:rsidR="00B62B86" w:rsidRPr="0062570F">
              <w:rPr>
                <w:rFonts w:ascii="Letter-join Print Plus 3" w:eastAsia="Times New Roman" w:hAnsi="Letter-join Print Plus 3" w:cs="Times New Roman"/>
                <w:color w:val="auto"/>
                <w:sz w:val="20"/>
                <w:szCs w:val="20"/>
                <w:lang w:val="en-GB" w:eastAsia="en-US"/>
              </w:rPr>
              <w:t xml:space="preserve"> We are </w:t>
            </w:r>
            <w:r w:rsidR="003D45C2">
              <w:rPr>
                <w:rFonts w:ascii="Letter-join Print Plus 3" w:eastAsia="Times New Roman" w:hAnsi="Letter-join Print Plus 3" w:cs="Times New Roman"/>
                <w:color w:val="auto"/>
                <w:sz w:val="20"/>
                <w:szCs w:val="20"/>
                <w:lang w:val="en-GB" w:eastAsia="en-US"/>
              </w:rPr>
              <w:t xml:space="preserve">really </w:t>
            </w:r>
            <w:r w:rsidR="00B62B86" w:rsidRPr="0062570F">
              <w:rPr>
                <w:rFonts w:ascii="Letter-join Print Plus 3" w:eastAsia="Times New Roman" w:hAnsi="Letter-join Print Plus 3" w:cs="Times New Roman"/>
                <w:color w:val="auto"/>
                <w:sz w:val="20"/>
                <w:szCs w:val="20"/>
                <w:lang w:val="en-GB" w:eastAsia="en-US"/>
              </w:rPr>
              <w:t>looking forward to</w:t>
            </w:r>
            <w:r w:rsidRPr="0062570F">
              <w:rPr>
                <w:rFonts w:ascii="Letter-join Print Plus 3" w:eastAsia="Times New Roman" w:hAnsi="Letter-join Print Plus 3" w:cs="Times New Roman"/>
                <w:color w:val="auto"/>
                <w:sz w:val="20"/>
                <w:szCs w:val="20"/>
                <w:lang w:val="en-GB" w:eastAsia="en-US"/>
              </w:rPr>
              <w:t xml:space="preserve"> </w:t>
            </w:r>
            <w:r w:rsidR="003D45C2">
              <w:rPr>
                <w:rFonts w:ascii="Letter-join Print Plus 3" w:eastAsia="Times New Roman" w:hAnsi="Letter-join Print Plus 3" w:cs="Times New Roman"/>
                <w:color w:val="auto"/>
                <w:sz w:val="20"/>
                <w:szCs w:val="20"/>
                <w:lang w:val="en-GB" w:eastAsia="en-US"/>
              </w:rPr>
              <w:t>starting our new academic year with our fantastic children</w:t>
            </w:r>
            <w:r w:rsidRPr="0062570F">
              <w:rPr>
                <w:rFonts w:ascii="Letter-join Print Plus 3" w:eastAsia="Times New Roman" w:hAnsi="Letter-join Print Plus 3" w:cs="Times New Roman"/>
                <w:color w:val="auto"/>
                <w:sz w:val="20"/>
                <w:szCs w:val="20"/>
                <w:lang w:val="en-GB" w:eastAsia="en-US"/>
              </w:rPr>
              <w:t xml:space="preserve"> and hope that y</w:t>
            </w:r>
            <w:r w:rsidR="00B62B86" w:rsidRPr="0062570F">
              <w:rPr>
                <w:rFonts w:ascii="Letter-join Print Plus 3" w:eastAsia="Times New Roman" w:hAnsi="Letter-join Print Plus 3" w:cs="Times New Roman"/>
                <w:color w:val="auto"/>
                <w:sz w:val="20"/>
                <w:szCs w:val="20"/>
                <w:lang w:val="en-GB" w:eastAsia="en-US"/>
              </w:rPr>
              <w:t xml:space="preserve">ou are too! </w:t>
            </w:r>
          </w:p>
          <w:p w14:paraId="101F68A5" w14:textId="0DF893CF" w:rsidR="003E6F16" w:rsidRDefault="003E6F16" w:rsidP="0062570F">
            <w:pPr>
              <w:rPr>
                <w:rStyle w:val="normaltextrun"/>
                <w:rFonts w:ascii="Letter-join Print Plus 3" w:hAnsi="Letter-join Print Plus 3"/>
                <w:color w:val="000000"/>
                <w:sz w:val="20"/>
                <w:szCs w:val="20"/>
                <w:shd w:val="clear" w:color="auto" w:fill="FFFFFF"/>
              </w:rPr>
            </w:pPr>
            <w:r w:rsidRPr="003E6F16">
              <w:rPr>
                <w:rStyle w:val="normaltextrun"/>
                <w:rFonts w:ascii="Letter-join Print Plus 3" w:hAnsi="Letter-join Print Plus 3"/>
                <w:color w:val="000000"/>
                <w:sz w:val="20"/>
                <w:szCs w:val="20"/>
                <w:shd w:val="clear" w:color="auto" w:fill="FFFFFF"/>
              </w:rPr>
              <w:t>For those of you that are new to Mapplewells, we would like to take this opportunity to welcome you and we hope that you are beginning to find your feet and settle in. There is lots of information in this newsletter which we feel may be useful and answer your questions. Over the coming weeks you may have questions about the routines of our class or how you can support your child at home. Please do not hesitate to speak to a member of the Foundation team should you have any questions. In Foundation 1</w:t>
            </w:r>
            <w:r w:rsidR="5414E689" w:rsidRPr="003E6F16">
              <w:rPr>
                <w:rStyle w:val="normaltextrun"/>
                <w:rFonts w:ascii="Letter-join Print Plus 3" w:hAnsi="Letter-join Print Plus 3"/>
                <w:color w:val="000000"/>
                <w:sz w:val="20"/>
                <w:szCs w:val="20"/>
                <w:shd w:val="clear" w:color="auto" w:fill="FFFFFF"/>
              </w:rPr>
              <w:t>,</w:t>
            </w:r>
            <w:r w:rsidRPr="003E6F16">
              <w:rPr>
                <w:rStyle w:val="normaltextrun"/>
                <w:rFonts w:ascii="Letter-join Print Plus 3" w:hAnsi="Letter-join Print Plus 3"/>
                <w:color w:val="000000"/>
                <w:sz w:val="20"/>
                <w:szCs w:val="20"/>
                <w:shd w:val="clear" w:color="auto" w:fill="FFFFFF"/>
              </w:rPr>
              <w:t xml:space="preserve"> the te</w:t>
            </w:r>
            <w:r w:rsidR="00A315C4">
              <w:rPr>
                <w:rStyle w:val="normaltextrun"/>
                <w:rFonts w:ascii="Letter-join Print Plus 3" w:hAnsi="Letter-join Print Plus 3"/>
                <w:color w:val="000000"/>
                <w:sz w:val="20"/>
                <w:szCs w:val="20"/>
                <w:shd w:val="clear" w:color="auto" w:fill="FFFFFF"/>
              </w:rPr>
              <w:t>acher is Miss Spurr</w:t>
            </w:r>
            <w:r w:rsidRPr="003E6F16">
              <w:rPr>
                <w:rStyle w:val="normaltextrun"/>
                <w:rFonts w:ascii="Letter-join Print Plus 3" w:hAnsi="Letter-join Print Plus 3"/>
                <w:color w:val="000000"/>
                <w:sz w:val="20"/>
                <w:szCs w:val="20"/>
                <w:shd w:val="clear" w:color="auto" w:fill="FFFFFF"/>
              </w:rPr>
              <w:t xml:space="preserve"> and our Teaching Assistant is </w:t>
            </w:r>
            <w:proofErr w:type="spellStart"/>
            <w:r w:rsidRPr="003E6F16">
              <w:rPr>
                <w:rStyle w:val="normaltextrun"/>
                <w:rFonts w:ascii="Letter-join Print Plus 3" w:hAnsi="Letter-join Print Plus 3"/>
                <w:color w:val="000000"/>
                <w:sz w:val="20"/>
                <w:szCs w:val="20"/>
                <w:shd w:val="clear" w:color="auto" w:fill="FFFFFF"/>
              </w:rPr>
              <w:t>Mrs</w:t>
            </w:r>
            <w:proofErr w:type="spellEnd"/>
            <w:r w:rsidRPr="003E6F16">
              <w:rPr>
                <w:rStyle w:val="normaltextrun"/>
                <w:rFonts w:ascii="Letter-join Print Plus 3" w:hAnsi="Letter-join Print Plus 3"/>
                <w:color w:val="000000"/>
                <w:sz w:val="20"/>
                <w:szCs w:val="20"/>
                <w:shd w:val="clear" w:color="auto" w:fill="FFFFFF"/>
              </w:rPr>
              <w:t xml:space="preserve"> Smith.</w:t>
            </w:r>
            <w:r w:rsidRPr="003E6F16">
              <w:rPr>
                <w:rStyle w:val="normaltextrun"/>
                <w:rFonts w:ascii="Calibri" w:hAnsi="Calibri" w:cs="Calibri"/>
                <w:color w:val="000000"/>
                <w:sz w:val="20"/>
                <w:szCs w:val="20"/>
                <w:shd w:val="clear" w:color="auto" w:fill="FFFFFF"/>
              </w:rPr>
              <w:t> </w:t>
            </w:r>
            <w:r w:rsidRPr="003E6F16">
              <w:rPr>
                <w:rStyle w:val="normaltextrun"/>
                <w:rFonts w:ascii="Letter-join Print Plus 3" w:hAnsi="Letter-join Print Plus 3"/>
                <w:color w:val="000000"/>
                <w:sz w:val="20"/>
                <w:szCs w:val="20"/>
                <w:shd w:val="clear" w:color="auto" w:fill="FFFFFF"/>
              </w:rPr>
              <w:t xml:space="preserve"> We hope that you enjoy your year in F1</w:t>
            </w:r>
            <w:r w:rsidR="7AA93180" w:rsidRPr="003E6F16">
              <w:rPr>
                <w:rStyle w:val="normaltextrun"/>
                <w:rFonts w:ascii="Letter-join Print Plus 3" w:hAnsi="Letter-join Print Plus 3"/>
                <w:color w:val="000000"/>
                <w:sz w:val="20"/>
                <w:szCs w:val="20"/>
                <w:shd w:val="clear" w:color="auto" w:fill="FFFFFF"/>
              </w:rPr>
              <w:t>;</w:t>
            </w:r>
            <w:r w:rsidRPr="003E6F16">
              <w:rPr>
                <w:rStyle w:val="normaltextrun"/>
                <w:rFonts w:ascii="Letter-join Print Plus 3" w:hAnsi="Letter-join Print Plus 3"/>
                <w:color w:val="000000"/>
                <w:sz w:val="20"/>
                <w:szCs w:val="20"/>
                <w:shd w:val="clear" w:color="auto" w:fill="FFFFFF"/>
              </w:rPr>
              <w:t xml:space="preserve"> </w:t>
            </w:r>
            <w:r w:rsidR="4568FECA" w:rsidRPr="003E6F16">
              <w:rPr>
                <w:rStyle w:val="normaltextrun"/>
                <w:rFonts w:ascii="Letter-join Print Plus 3" w:hAnsi="Letter-join Print Plus 3"/>
                <w:color w:val="000000"/>
                <w:sz w:val="20"/>
                <w:szCs w:val="20"/>
                <w:shd w:val="clear" w:color="auto" w:fill="FFFFFF"/>
              </w:rPr>
              <w:t>w</w:t>
            </w:r>
            <w:r w:rsidRPr="003E6F16">
              <w:rPr>
                <w:rStyle w:val="normaltextrun"/>
                <w:rFonts w:ascii="Letter-join Print Plus 3" w:hAnsi="Letter-join Print Plus 3"/>
                <w:color w:val="000000"/>
                <w:sz w:val="20"/>
                <w:szCs w:val="20"/>
                <w:shd w:val="clear" w:color="auto" w:fill="FFFFFF"/>
              </w:rPr>
              <w:t>e are really looking forward to it</w:t>
            </w:r>
            <w:r>
              <w:rPr>
                <w:rStyle w:val="normaltextrun"/>
                <w:rFonts w:ascii="Letter-join Print Plus 3" w:hAnsi="Letter-join Print Plus 3"/>
                <w:color w:val="000000"/>
                <w:sz w:val="20"/>
                <w:szCs w:val="20"/>
                <w:shd w:val="clear" w:color="auto" w:fill="FFFFFF"/>
              </w:rPr>
              <w:t>.</w:t>
            </w:r>
          </w:p>
          <w:p w14:paraId="5A6092C0" w14:textId="3437F64D" w:rsidR="006166F3" w:rsidRPr="0062570F" w:rsidRDefault="003E6F16" w:rsidP="0062570F">
            <w:pPr>
              <w:rPr>
                <w:rFonts w:ascii="Letter-join Print Plus 3" w:eastAsia="Times New Roman" w:hAnsi="Letter-join Print Plus 3" w:cs="Times New Roman"/>
                <w:color w:val="auto"/>
                <w:sz w:val="20"/>
                <w:szCs w:val="20"/>
                <w:lang w:val="en-GB" w:eastAsia="en-US"/>
              </w:rPr>
            </w:pPr>
            <w:r w:rsidRPr="003E6F16">
              <w:rPr>
                <w:rStyle w:val="normaltextrun"/>
                <w:rFonts w:ascii="Letter-join Print Plus 3" w:hAnsi="Letter-join Print Plus 3"/>
                <w:color w:val="000000"/>
                <w:sz w:val="20"/>
                <w:szCs w:val="20"/>
                <w:shd w:val="clear" w:color="auto" w:fill="FFFFFF"/>
              </w:rPr>
              <w:t>This is the start of your child’s future</w:t>
            </w:r>
            <w:r w:rsidR="38A357FA" w:rsidRPr="003E6F16">
              <w:rPr>
                <w:rStyle w:val="normaltextrun"/>
                <w:rFonts w:ascii="Letter-join Print Plus 3" w:hAnsi="Letter-join Print Plus 3"/>
                <w:color w:val="000000"/>
                <w:sz w:val="20"/>
                <w:szCs w:val="20"/>
                <w:shd w:val="clear" w:color="auto" w:fill="FFFFFF"/>
              </w:rPr>
              <w:t>,</w:t>
            </w:r>
            <w:r w:rsidRPr="003E6F16">
              <w:rPr>
                <w:rStyle w:val="normaltextrun"/>
                <w:rFonts w:ascii="Letter-join Print Plus 3" w:hAnsi="Letter-join Print Plus 3"/>
                <w:color w:val="000000"/>
                <w:sz w:val="20"/>
                <w:szCs w:val="20"/>
                <w:shd w:val="clear" w:color="auto" w:fill="FFFFFF"/>
              </w:rPr>
              <w:t xml:space="preserve"> so let’s work together to make it a brilliant one</w:t>
            </w:r>
            <w:r>
              <w:rPr>
                <w:rStyle w:val="normaltextrun"/>
                <w:rFonts w:ascii="Letter-join Print Plus 3" w:hAnsi="Letter-join Print Plus 3"/>
                <w:color w:val="000000"/>
                <w:sz w:val="20"/>
                <w:szCs w:val="20"/>
                <w:shd w:val="clear" w:color="auto" w:fill="FFFFFF"/>
              </w:rPr>
              <w:t>.</w:t>
            </w:r>
            <w:r w:rsidRPr="0062570F">
              <w:rPr>
                <w:rFonts w:ascii="Letter-join Print Plus 3" w:eastAsia="Times New Roman" w:hAnsi="Letter-join Print Plus 3" w:cs="Times New Roman"/>
                <w:color w:val="auto"/>
                <w:sz w:val="20"/>
                <w:szCs w:val="20"/>
                <w:lang w:val="en-GB" w:eastAsia="en-US"/>
              </w:rPr>
              <w:t xml:space="preserve"> </w:t>
            </w:r>
            <w:r w:rsidR="0028341E" w:rsidRPr="0062570F">
              <w:rPr>
                <w:rFonts w:ascii="Letter-join Print Plus 3" w:eastAsia="Times New Roman" w:hAnsi="Letter-join Print Plus 3" w:cs="Times New Roman"/>
                <w:color w:val="auto"/>
                <w:sz w:val="20"/>
                <w:szCs w:val="20"/>
                <w:lang w:val="en-GB" w:eastAsia="en-US"/>
              </w:rPr>
              <w:t xml:space="preserve">It is going to be an extremely busy but exciting term and we cannot wait to get started! </w:t>
            </w:r>
          </w:p>
          <w:p w14:paraId="3B5B1371" w14:textId="1479812E" w:rsidR="006166F3" w:rsidRPr="0062570F" w:rsidRDefault="006166F3" w:rsidP="0062570F">
            <w:pPr>
              <w:rPr>
                <w:rFonts w:ascii="Letter-join Print Plus 3" w:hAnsi="Letter-join Print Plus 3"/>
                <w:color w:val="auto"/>
                <w:sz w:val="20"/>
                <w:szCs w:val="20"/>
              </w:rPr>
            </w:pPr>
          </w:p>
          <w:p w14:paraId="644BF031" w14:textId="1EE41016" w:rsidR="00E6779F" w:rsidRPr="00A315C4" w:rsidRDefault="008402FC" w:rsidP="0062570F">
            <w:pPr>
              <w:rPr>
                <w:rFonts w:ascii="Letter-join Print Plus 3" w:hAnsi="Letter-join Print Plus 3"/>
                <w:b/>
                <w:color w:val="auto"/>
                <w:sz w:val="22"/>
                <w:szCs w:val="22"/>
                <w:u w:val="single"/>
              </w:rPr>
            </w:pPr>
            <w:r w:rsidRPr="00A315C4">
              <w:rPr>
                <w:rFonts w:ascii="Letter-join Print Plus 3" w:hAnsi="Letter-join Print Plus 3"/>
                <w:b/>
                <w:color w:val="auto"/>
                <w:sz w:val="22"/>
                <w:szCs w:val="22"/>
                <w:u w:val="single"/>
              </w:rPr>
              <w:t>Curriculum Enquiry</w:t>
            </w:r>
          </w:p>
          <w:p w14:paraId="211ED201" w14:textId="1BBA51F6" w:rsidR="003167CA" w:rsidRPr="0062570F" w:rsidRDefault="008402FC" w:rsidP="0062570F">
            <w:pPr>
              <w:rPr>
                <w:rFonts w:ascii="Letter-join Print Plus 3" w:hAnsi="Letter-join Print Plus 3"/>
                <w:color w:val="auto"/>
                <w:sz w:val="20"/>
                <w:szCs w:val="20"/>
              </w:rPr>
            </w:pPr>
            <w:r w:rsidRPr="0062570F">
              <w:rPr>
                <w:rFonts w:ascii="Letter-join Print Plus 3" w:hAnsi="Letter-join Print Plus 3"/>
                <w:color w:val="auto"/>
                <w:sz w:val="20"/>
                <w:szCs w:val="20"/>
              </w:rPr>
              <w:t>Each term we focus our learning around an enquiry question based on a whole school driver. This term our driver is ‘</w:t>
            </w:r>
            <w:r w:rsidR="00C3615D">
              <w:rPr>
                <w:rFonts w:ascii="Letter-join Print Plus 3" w:hAnsi="Letter-join Print Plus 3"/>
                <w:color w:val="auto"/>
                <w:sz w:val="20"/>
                <w:szCs w:val="20"/>
              </w:rPr>
              <w:t>Understanding the world</w:t>
            </w:r>
            <w:r w:rsidR="003D45C2">
              <w:rPr>
                <w:rFonts w:ascii="Letter-join Print Plus 3" w:hAnsi="Letter-join Print Plus 3"/>
                <w:color w:val="auto"/>
                <w:sz w:val="20"/>
                <w:szCs w:val="20"/>
              </w:rPr>
              <w:t>- History</w:t>
            </w:r>
            <w:r w:rsidRPr="0062570F">
              <w:rPr>
                <w:rFonts w:ascii="Letter-join Print Plus 3" w:hAnsi="Letter-join Print Plus 3"/>
                <w:color w:val="auto"/>
                <w:sz w:val="20"/>
                <w:szCs w:val="20"/>
              </w:rPr>
              <w:t>’ and our curriculum enquiry question is ‘</w:t>
            </w:r>
            <w:r w:rsidR="003D45C2">
              <w:rPr>
                <w:rFonts w:ascii="Letter-join Print Plus 3" w:hAnsi="Letter-join Print Plus 3"/>
                <w:color w:val="auto"/>
                <w:sz w:val="20"/>
                <w:szCs w:val="20"/>
              </w:rPr>
              <w:t>Are celebrations always positive</w:t>
            </w:r>
            <w:r w:rsidR="003167CA" w:rsidRPr="0062570F">
              <w:rPr>
                <w:rFonts w:ascii="Letter-join Print Plus 3" w:hAnsi="Letter-join Print Plus 3"/>
                <w:color w:val="auto"/>
                <w:sz w:val="20"/>
                <w:szCs w:val="20"/>
              </w:rPr>
              <w:t xml:space="preserve">?’  Children will be learning about </w:t>
            </w:r>
            <w:r w:rsidR="003D45C2">
              <w:rPr>
                <w:rFonts w:ascii="Letter-join Print Plus 3" w:hAnsi="Letter-join Print Plus 3"/>
                <w:color w:val="auto"/>
                <w:sz w:val="20"/>
                <w:szCs w:val="20"/>
              </w:rPr>
              <w:t>different celebrations and the history of how they started, for example, why people celebrate bonfire night and the origins of how this event came about</w:t>
            </w:r>
            <w:r w:rsidR="003167CA" w:rsidRPr="0062570F">
              <w:rPr>
                <w:rFonts w:ascii="Letter-join Print Plus 3" w:hAnsi="Letter-join Print Plus 3"/>
                <w:color w:val="auto"/>
                <w:sz w:val="20"/>
                <w:szCs w:val="20"/>
              </w:rPr>
              <w:t xml:space="preserve">. We will also be </w:t>
            </w:r>
            <w:r w:rsidR="003D45C2">
              <w:rPr>
                <w:rFonts w:ascii="Letter-join Print Plus 3" w:hAnsi="Letter-join Print Plus 3"/>
                <w:color w:val="auto"/>
                <w:sz w:val="20"/>
                <w:szCs w:val="20"/>
              </w:rPr>
              <w:t>learning about celebrations from different cultures through our enhancer s</w:t>
            </w:r>
            <w:r w:rsidR="00C3615D">
              <w:rPr>
                <w:rFonts w:ascii="Letter-join Print Plus 3" w:hAnsi="Letter-join Print Plus 3"/>
                <w:color w:val="auto"/>
                <w:sz w:val="20"/>
                <w:szCs w:val="20"/>
              </w:rPr>
              <w:t>ubject ‘Understanding the world</w:t>
            </w:r>
            <w:r w:rsidR="003D45C2">
              <w:rPr>
                <w:rFonts w:ascii="Letter-join Print Plus 3" w:hAnsi="Letter-join Print Plus 3"/>
                <w:color w:val="auto"/>
                <w:sz w:val="20"/>
                <w:szCs w:val="20"/>
              </w:rPr>
              <w:t>– RE’</w:t>
            </w:r>
            <w:r w:rsidR="009855DF">
              <w:rPr>
                <w:rFonts w:ascii="Letter-join Print Plus 3" w:hAnsi="Letter-join Print Plus 3"/>
                <w:color w:val="auto"/>
                <w:sz w:val="20"/>
                <w:szCs w:val="20"/>
              </w:rPr>
              <w:t>.</w:t>
            </w:r>
          </w:p>
          <w:p w14:paraId="1BC941B4" w14:textId="701C8A0D" w:rsidR="003167CA" w:rsidRPr="0062570F" w:rsidRDefault="003167CA" w:rsidP="0062570F">
            <w:pPr>
              <w:rPr>
                <w:rFonts w:ascii="Letter-join Print Plus 3" w:hAnsi="Letter-join Print Plus 3"/>
                <w:color w:val="auto"/>
                <w:sz w:val="20"/>
                <w:szCs w:val="20"/>
              </w:rPr>
            </w:pPr>
            <w:r w:rsidRPr="0062570F">
              <w:rPr>
                <w:rFonts w:ascii="Letter-join Print Plus 3" w:hAnsi="Letter-join Print Plus 3"/>
                <w:color w:val="auto"/>
                <w:sz w:val="20"/>
                <w:szCs w:val="20"/>
              </w:rPr>
              <w:t xml:space="preserve">Children will use what they have learnt to produce </w:t>
            </w:r>
            <w:r w:rsidR="003D45C2">
              <w:rPr>
                <w:rFonts w:ascii="Letter-join Print Plus 3" w:hAnsi="Letter-join Print Plus 3"/>
                <w:color w:val="auto"/>
                <w:sz w:val="20"/>
                <w:szCs w:val="20"/>
              </w:rPr>
              <w:t xml:space="preserve">dioramas of their findings, which will then be presented to a special visitor at the end of term, who will discuss the findings with the class. </w:t>
            </w:r>
            <w:r w:rsidRPr="0062570F">
              <w:rPr>
                <w:rFonts w:ascii="Letter-join Print Plus 3" w:hAnsi="Letter-join Print Plus 3"/>
                <w:color w:val="auto"/>
                <w:sz w:val="20"/>
                <w:szCs w:val="20"/>
              </w:rPr>
              <w:t xml:space="preserve"> </w:t>
            </w:r>
          </w:p>
          <w:p w14:paraId="1FA01BC5" w14:textId="361726BF" w:rsidR="008F73E4" w:rsidRPr="0062570F" w:rsidRDefault="008402FC" w:rsidP="0062570F">
            <w:pPr>
              <w:rPr>
                <w:rFonts w:ascii="Letter-join Print Plus 3" w:hAnsi="Letter-join Print Plus 3"/>
                <w:color w:val="auto"/>
                <w:sz w:val="20"/>
                <w:szCs w:val="20"/>
              </w:rPr>
            </w:pPr>
            <w:r w:rsidRPr="0062570F">
              <w:rPr>
                <w:rFonts w:ascii="Letter-join Print Plus 3" w:hAnsi="Letter-join Print Plus 3"/>
                <w:color w:val="auto"/>
                <w:sz w:val="20"/>
                <w:szCs w:val="20"/>
              </w:rPr>
              <w:t xml:space="preserve">During the </w:t>
            </w:r>
            <w:r w:rsidR="003D45C2">
              <w:rPr>
                <w:rFonts w:ascii="Letter-join Print Plus 3" w:hAnsi="Letter-join Print Plus 3"/>
                <w:color w:val="auto"/>
                <w:sz w:val="20"/>
                <w:szCs w:val="20"/>
              </w:rPr>
              <w:t>Autumn</w:t>
            </w:r>
            <w:r w:rsidRPr="0062570F">
              <w:rPr>
                <w:rFonts w:ascii="Letter-join Print Plus 3" w:hAnsi="Letter-join Print Plus 3"/>
                <w:color w:val="auto"/>
                <w:sz w:val="20"/>
                <w:szCs w:val="20"/>
              </w:rPr>
              <w:t xml:space="preserve"> term, we will be reading a variety of sto</w:t>
            </w:r>
            <w:r w:rsidR="003D45C2">
              <w:rPr>
                <w:rFonts w:ascii="Letter-join Print Plus 3" w:hAnsi="Letter-join Print Plus 3"/>
                <w:color w:val="auto"/>
                <w:sz w:val="20"/>
                <w:szCs w:val="20"/>
              </w:rPr>
              <w:t xml:space="preserve">ries </w:t>
            </w:r>
            <w:r w:rsidRPr="0062570F">
              <w:rPr>
                <w:rFonts w:ascii="Letter-join Print Plus 3" w:hAnsi="Letter-join Print Plus 3"/>
                <w:color w:val="auto"/>
                <w:sz w:val="20"/>
                <w:szCs w:val="20"/>
              </w:rPr>
              <w:t>linked to the enquiry and the provision will be set up to enhance and support the children’s learning.</w:t>
            </w:r>
          </w:p>
          <w:p w14:paraId="11249DEC" w14:textId="71D8301A" w:rsidR="00E1571D" w:rsidRPr="0062570F" w:rsidRDefault="00E1571D" w:rsidP="0062570F">
            <w:pPr>
              <w:rPr>
                <w:rFonts w:ascii="Letter-join Print Plus 3" w:hAnsi="Letter-join Print Plus 3"/>
                <w:color w:val="auto"/>
                <w:sz w:val="20"/>
                <w:szCs w:val="20"/>
              </w:rPr>
            </w:pPr>
          </w:p>
          <w:p w14:paraId="3BC0CB05" w14:textId="38A2B3CA" w:rsidR="0029489D" w:rsidRPr="00C3615D" w:rsidRDefault="00E6779F" w:rsidP="0062570F">
            <w:pPr>
              <w:rPr>
                <w:rFonts w:ascii="Letter-join Print Plus 3" w:hAnsi="Letter-join Print Plus 3"/>
                <w:b/>
                <w:color w:val="auto"/>
                <w:sz w:val="22"/>
                <w:szCs w:val="22"/>
                <w:u w:val="single"/>
              </w:rPr>
            </w:pPr>
            <w:r w:rsidRPr="00C3615D">
              <w:rPr>
                <w:rFonts w:ascii="Letter-join Print Plus 3" w:hAnsi="Letter-join Print Plus 3"/>
                <w:b/>
                <w:color w:val="auto"/>
                <w:sz w:val="22"/>
                <w:szCs w:val="22"/>
                <w:u w:val="single"/>
              </w:rPr>
              <w:t xml:space="preserve">Physical Education </w:t>
            </w:r>
          </w:p>
          <w:p w14:paraId="6E394ADE" w14:textId="5E3497F0" w:rsidR="0029489D" w:rsidRPr="0062570F" w:rsidRDefault="00E0760C" w:rsidP="0062570F">
            <w:pPr>
              <w:rPr>
                <w:rFonts w:ascii="Letter-join Print Plus 3" w:hAnsi="Letter-join Print Plus 3"/>
                <w:color w:val="auto"/>
                <w:sz w:val="20"/>
                <w:szCs w:val="20"/>
              </w:rPr>
            </w:pPr>
            <w:r w:rsidRPr="0062570F">
              <w:rPr>
                <w:rFonts w:ascii="Letter-join Print Plus 3" w:hAnsi="Letter-join Print Plus 3"/>
                <w:noProof/>
                <w:sz w:val="20"/>
                <w:szCs w:val="20"/>
                <w:lang w:val="en-GB" w:eastAsia="en-GB"/>
              </w:rPr>
              <w:drawing>
                <wp:anchor distT="0" distB="0" distL="114300" distR="114300" simplePos="0" relativeHeight="251658243" behindDoc="0" locked="0" layoutInCell="1" allowOverlap="1" wp14:anchorId="16218C08" wp14:editId="1D357357">
                  <wp:simplePos x="0" y="0"/>
                  <wp:positionH relativeFrom="column">
                    <wp:posOffset>2914015</wp:posOffset>
                  </wp:positionH>
                  <wp:positionV relativeFrom="paragraph">
                    <wp:posOffset>617220</wp:posOffset>
                  </wp:positionV>
                  <wp:extent cx="581025" cy="84328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81025" cy="843280"/>
                          </a:xfrm>
                          <a:prstGeom prst="rect">
                            <a:avLst/>
                          </a:prstGeom>
                        </pic:spPr>
                      </pic:pic>
                    </a:graphicData>
                  </a:graphic>
                  <wp14:sizeRelH relativeFrom="margin">
                    <wp14:pctWidth>0</wp14:pctWidth>
                  </wp14:sizeRelH>
                  <wp14:sizeRelV relativeFrom="margin">
                    <wp14:pctHeight>0</wp14:pctHeight>
                  </wp14:sizeRelV>
                </wp:anchor>
              </w:drawing>
            </w:r>
            <w:r w:rsidR="0029489D" w:rsidRPr="0062570F">
              <w:rPr>
                <w:rFonts w:ascii="Letter-join Print Plus 3" w:hAnsi="Letter-join Print Plus 3"/>
                <w:color w:val="auto"/>
                <w:sz w:val="20"/>
                <w:szCs w:val="20"/>
              </w:rPr>
              <w:t>PE session</w:t>
            </w:r>
            <w:r w:rsidR="00AC10A9" w:rsidRPr="0062570F">
              <w:rPr>
                <w:rFonts w:ascii="Letter-join Print Plus 3" w:hAnsi="Letter-join Print Plus 3"/>
                <w:color w:val="auto"/>
                <w:sz w:val="20"/>
                <w:szCs w:val="20"/>
              </w:rPr>
              <w:t xml:space="preserve">s </w:t>
            </w:r>
            <w:r w:rsidRPr="000C322F">
              <w:rPr>
                <w:rFonts w:ascii="Letter-join Print Plus 3" w:hAnsi="Letter-join Print Plus 3"/>
                <w:color w:val="auto"/>
                <w:sz w:val="20"/>
                <w:szCs w:val="20"/>
              </w:rPr>
              <w:t>are</w:t>
            </w:r>
            <w:r w:rsidR="00C3615D" w:rsidRPr="000C322F">
              <w:rPr>
                <w:rFonts w:ascii="Letter-join Print Plus 3" w:hAnsi="Letter-join Print Plus 3"/>
                <w:color w:val="auto"/>
                <w:sz w:val="20"/>
                <w:szCs w:val="20"/>
              </w:rPr>
              <w:t xml:space="preserve"> on</w:t>
            </w:r>
            <w:r w:rsidR="002B3052" w:rsidRPr="000C322F">
              <w:rPr>
                <w:rFonts w:ascii="Letter-join Print Plus 3" w:hAnsi="Letter-join Print Plus 3"/>
                <w:color w:val="auto"/>
                <w:sz w:val="20"/>
                <w:szCs w:val="20"/>
              </w:rPr>
              <w:t xml:space="preserve"> </w:t>
            </w:r>
            <w:r w:rsidR="003D45C2" w:rsidRPr="000C322F">
              <w:rPr>
                <w:rFonts w:ascii="Letter-join Print Plus 3" w:hAnsi="Letter-join Print Plus 3"/>
                <w:b/>
                <w:bCs/>
                <w:color w:val="auto"/>
                <w:sz w:val="20"/>
                <w:szCs w:val="20"/>
              </w:rPr>
              <w:t>Tuesday</w:t>
            </w:r>
            <w:r w:rsidR="003167CA" w:rsidRPr="000C322F">
              <w:rPr>
                <w:rFonts w:ascii="Letter-join Print Plus 3" w:hAnsi="Letter-join Print Plus 3"/>
                <w:b/>
                <w:bCs/>
                <w:color w:val="auto"/>
                <w:sz w:val="20"/>
                <w:szCs w:val="20"/>
              </w:rPr>
              <w:t xml:space="preserve"> </w:t>
            </w:r>
            <w:r w:rsidR="003D45C2" w:rsidRPr="000C322F">
              <w:rPr>
                <w:rFonts w:ascii="Letter-join Print Plus 3" w:hAnsi="Letter-join Print Plus 3"/>
                <w:b/>
                <w:bCs/>
                <w:color w:val="auto"/>
                <w:sz w:val="20"/>
                <w:szCs w:val="20"/>
              </w:rPr>
              <w:t>mornings</w:t>
            </w:r>
            <w:r w:rsidR="00734942">
              <w:rPr>
                <w:rFonts w:ascii="Letter-join Print Plus 3" w:hAnsi="Letter-join Print Plus 3"/>
                <w:b/>
                <w:bCs/>
                <w:color w:val="auto"/>
                <w:sz w:val="20"/>
                <w:szCs w:val="20"/>
              </w:rPr>
              <w:t xml:space="preserve"> and Friday afternoons</w:t>
            </w:r>
            <w:r w:rsidR="00AC10A9" w:rsidRPr="000C322F">
              <w:rPr>
                <w:rFonts w:ascii="Letter-join Print Plus 3" w:hAnsi="Letter-join Print Plus 3"/>
                <w:color w:val="auto"/>
                <w:sz w:val="20"/>
                <w:szCs w:val="20"/>
              </w:rPr>
              <w:t>.</w:t>
            </w:r>
            <w:r w:rsidR="0029489D" w:rsidRPr="0062570F">
              <w:rPr>
                <w:rFonts w:ascii="Letter-join Print Plus 3" w:hAnsi="Letter-join Print Plus 3"/>
                <w:color w:val="auto"/>
                <w:sz w:val="20"/>
                <w:szCs w:val="20"/>
              </w:rPr>
              <w:t xml:space="preserve"> If your child </w:t>
            </w:r>
            <w:r w:rsidR="03F434CC" w:rsidRPr="0062570F">
              <w:rPr>
                <w:rFonts w:ascii="Letter-join Print Plus 3" w:hAnsi="Letter-join Print Plus 3"/>
                <w:color w:val="auto"/>
                <w:sz w:val="20"/>
                <w:szCs w:val="20"/>
              </w:rPr>
              <w:t>has</w:t>
            </w:r>
            <w:r w:rsidR="0029489D" w:rsidRPr="0062570F">
              <w:rPr>
                <w:rFonts w:ascii="Letter-join Print Plus 3" w:hAnsi="Letter-join Print Plus 3"/>
                <w:color w:val="auto"/>
                <w:sz w:val="20"/>
                <w:szCs w:val="20"/>
              </w:rPr>
              <w:t xml:space="preserve"> their ears </w:t>
            </w:r>
            <w:r w:rsidR="656F98F8" w:rsidRPr="0062570F">
              <w:rPr>
                <w:rFonts w:ascii="Letter-join Print Plus 3" w:hAnsi="Letter-join Print Plus 3"/>
                <w:color w:val="auto"/>
                <w:sz w:val="20"/>
                <w:szCs w:val="20"/>
              </w:rPr>
              <w:t>pierced,</w:t>
            </w:r>
            <w:r w:rsidR="0029489D" w:rsidRPr="0062570F">
              <w:rPr>
                <w:rFonts w:ascii="Letter-join Print Plus 3" w:hAnsi="Letter-join Print Plus 3"/>
                <w:color w:val="auto"/>
                <w:sz w:val="20"/>
                <w:szCs w:val="20"/>
              </w:rPr>
              <w:t xml:space="preserve"> can you please ensure that on PE days their earrings are taken out before school</w:t>
            </w:r>
            <w:r w:rsidR="0097159F" w:rsidRPr="0062570F">
              <w:rPr>
                <w:rFonts w:ascii="Letter-join Print Plus 3" w:hAnsi="Letter-join Print Plus 3"/>
                <w:color w:val="auto"/>
                <w:sz w:val="20"/>
                <w:szCs w:val="20"/>
              </w:rPr>
              <w:t xml:space="preserve"> and that no jewellery is worn</w:t>
            </w:r>
            <w:r w:rsidR="0029489D" w:rsidRPr="0062570F">
              <w:rPr>
                <w:rFonts w:ascii="Letter-join Print Plus 3" w:hAnsi="Letter-join Print Plus 3"/>
                <w:color w:val="auto"/>
                <w:sz w:val="20"/>
                <w:szCs w:val="20"/>
              </w:rPr>
              <w:t xml:space="preserve">. It is part of our Uniform Policy that every child at Mapplewells wears the correct PE kit. </w:t>
            </w:r>
          </w:p>
          <w:p w14:paraId="26FA0E80" w14:textId="5F407E91" w:rsidR="0029489D" w:rsidRPr="0062570F" w:rsidRDefault="0029489D" w:rsidP="0062570F">
            <w:pPr>
              <w:rPr>
                <w:rFonts w:ascii="Letter-join Print Plus 3" w:hAnsi="Letter-join Print Plus 3"/>
                <w:color w:val="auto"/>
                <w:sz w:val="20"/>
                <w:szCs w:val="20"/>
              </w:rPr>
            </w:pPr>
            <w:r w:rsidRPr="0062570F">
              <w:rPr>
                <w:rFonts w:ascii="Letter-join Print Plus 3" w:hAnsi="Letter-join Print Plus 3"/>
                <w:color w:val="auto"/>
                <w:sz w:val="20"/>
                <w:szCs w:val="20"/>
              </w:rPr>
              <w:t>Our PE Kit:</w:t>
            </w:r>
          </w:p>
          <w:p w14:paraId="620B150C" w14:textId="7F88C3DC" w:rsidR="0029489D" w:rsidRPr="0062570F" w:rsidRDefault="0029489D" w:rsidP="0062570F">
            <w:pPr>
              <w:pStyle w:val="ListParagraph"/>
              <w:numPr>
                <w:ilvl w:val="0"/>
                <w:numId w:val="14"/>
              </w:numPr>
              <w:rPr>
                <w:rFonts w:ascii="Letter-join Print Plus 3" w:hAnsi="Letter-join Print Plus 3"/>
                <w:color w:val="auto"/>
                <w:sz w:val="20"/>
                <w:szCs w:val="20"/>
              </w:rPr>
            </w:pPr>
            <w:r w:rsidRPr="0062570F">
              <w:rPr>
                <w:rFonts w:ascii="Letter-join Print Plus 3" w:hAnsi="Letter-join Print Plus 3"/>
                <w:color w:val="auto"/>
                <w:sz w:val="20"/>
                <w:szCs w:val="20"/>
              </w:rPr>
              <w:t>White short sleeved polo shirt</w:t>
            </w:r>
          </w:p>
          <w:p w14:paraId="5E335150" w14:textId="04C1AE0B" w:rsidR="0029489D" w:rsidRPr="0062570F" w:rsidRDefault="0029489D" w:rsidP="0062570F">
            <w:pPr>
              <w:pStyle w:val="ListParagraph"/>
              <w:numPr>
                <w:ilvl w:val="0"/>
                <w:numId w:val="14"/>
              </w:numPr>
              <w:rPr>
                <w:rFonts w:ascii="Letter-join Print Plus 3" w:hAnsi="Letter-join Print Plus 3"/>
                <w:color w:val="auto"/>
                <w:sz w:val="20"/>
                <w:szCs w:val="20"/>
              </w:rPr>
            </w:pPr>
            <w:r w:rsidRPr="0062570F">
              <w:rPr>
                <w:rFonts w:ascii="Letter-join Print Plus 3" w:hAnsi="Letter-join Print Plus 3"/>
                <w:color w:val="auto"/>
                <w:sz w:val="20"/>
                <w:szCs w:val="20"/>
              </w:rPr>
              <w:t>Royal blue shorts</w:t>
            </w:r>
          </w:p>
          <w:p w14:paraId="71C34FBD" w14:textId="685A2F53" w:rsidR="0029489D" w:rsidRPr="0062570F" w:rsidRDefault="0029489D" w:rsidP="0062570F">
            <w:pPr>
              <w:pStyle w:val="ListParagraph"/>
              <w:numPr>
                <w:ilvl w:val="0"/>
                <w:numId w:val="14"/>
              </w:numPr>
              <w:rPr>
                <w:rFonts w:ascii="Letter-join Print Plus 3" w:hAnsi="Letter-join Print Plus 3"/>
                <w:color w:val="auto"/>
                <w:sz w:val="20"/>
                <w:szCs w:val="20"/>
              </w:rPr>
            </w:pPr>
            <w:r w:rsidRPr="0062570F">
              <w:rPr>
                <w:rFonts w:ascii="Letter-join Print Plus 3" w:hAnsi="Letter-join Print Plus 3"/>
                <w:color w:val="auto"/>
                <w:sz w:val="20"/>
                <w:szCs w:val="20"/>
              </w:rPr>
              <w:t>Plain black/grey/white socks</w:t>
            </w:r>
          </w:p>
          <w:p w14:paraId="6CD6F227" w14:textId="19FD2FCE" w:rsidR="0029489D" w:rsidRPr="0062570F" w:rsidRDefault="0029489D" w:rsidP="0062570F">
            <w:pPr>
              <w:pStyle w:val="ListParagraph"/>
              <w:numPr>
                <w:ilvl w:val="0"/>
                <w:numId w:val="14"/>
              </w:numPr>
              <w:rPr>
                <w:rFonts w:ascii="Letter-join Print Plus 3" w:hAnsi="Letter-join Print Plus 3"/>
                <w:color w:val="auto"/>
                <w:sz w:val="20"/>
                <w:szCs w:val="20"/>
              </w:rPr>
            </w:pPr>
            <w:r w:rsidRPr="0062570F">
              <w:rPr>
                <w:rFonts w:ascii="Letter-join Print Plus 3" w:hAnsi="Letter-join Print Plus 3"/>
                <w:color w:val="auto"/>
                <w:sz w:val="20"/>
                <w:szCs w:val="20"/>
              </w:rPr>
              <w:t>Plain trainers (outdoor) or plimsolls (indoors)</w:t>
            </w:r>
          </w:p>
          <w:p w14:paraId="0D14C2F9" w14:textId="2387E117" w:rsidR="0029489D" w:rsidRPr="0062570F" w:rsidRDefault="0029489D" w:rsidP="0062570F">
            <w:pPr>
              <w:pStyle w:val="ListParagraph"/>
              <w:numPr>
                <w:ilvl w:val="0"/>
                <w:numId w:val="14"/>
              </w:numPr>
              <w:rPr>
                <w:rFonts w:ascii="Letter-join Print Plus 3" w:hAnsi="Letter-join Print Plus 3"/>
                <w:color w:val="auto"/>
                <w:sz w:val="20"/>
                <w:szCs w:val="20"/>
              </w:rPr>
            </w:pPr>
            <w:r w:rsidRPr="0062570F">
              <w:rPr>
                <w:rFonts w:ascii="Letter-join Print Plus 3" w:hAnsi="Letter-join Print Plus 3"/>
                <w:color w:val="auto"/>
                <w:sz w:val="20"/>
                <w:szCs w:val="20"/>
              </w:rPr>
              <w:lastRenderedPageBreak/>
              <w:t xml:space="preserve">A plain tracksuit in keeping with school </w:t>
            </w:r>
            <w:proofErr w:type="spellStart"/>
            <w:r w:rsidRPr="0062570F">
              <w:rPr>
                <w:rFonts w:ascii="Letter-join Print Plus 3" w:hAnsi="Letter-join Print Plus 3"/>
                <w:color w:val="auto"/>
                <w:sz w:val="20"/>
                <w:szCs w:val="20"/>
              </w:rPr>
              <w:t>colours</w:t>
            </w:r>
            <w:proofErr w:type="spellEnd"/>
            <w:r w:rsidRPr="0062570F">
              <w:rPr>
                <w:rFonts w:ascii="Letter-join Print Plus 3" w:hAnsi="Letter-join Print Plus 3"/>
                <w:color w:val="auto"/>
                <w:sz w:val="20"/>
                <w:szCs w:val="20"/>
              </w:rPr>
              <w:t xml:space="preserve"> of blue, grey or black</w:t>
            </w:r>
          </w:p>
          <w:p w14:paraId="39129610" w14:textId="32A0AA7B" w:rsidR="00E6779F" w:rsidRPr="0062570F" w:rsidRDefault="00E6779F" w:rsidP="0062570F">
            <w:pPr>
              <w:rPr>
                <w:rFonts w:ascii="Letter-join Print Plus 3" w:hAnsi="Letter-join Print Plus 3"/>
                <w:color w:val="auto"/>
                <w:sz w:val="20"/>
                <w:szCs w:val="20"/>
              </w:rPr>
            </w:pPr>
          </w:p>
          <w:p w14:paraId="10090D2E" w14:textId="5AF43291" w:rsidR="00E6779F" w:rsidRPr="00A315C4" w:rsidRDefault="0097159F" w:rsidP="0062570F">
            <w:pPr>
              <w:rPr>
                <w:rFonts w:ascii="Letter-join Print Plus 3" w:hAnsi="Letter-join Print Plus 3"/>
                <w:b/>
                <w:color w:val="auto"/>
                <w:sz w:val="22"/>
                <w:szCs w:val="22"/>
                <w:u w:val="single"/>
                <w:lang w:val="en-GB"/>
              </w:rPr>
            </w:pPr>
            <w:r w:rsidRPr="00A315C4">
              <w:rPr>
                <w:rFonts w:ascii="Letter-join Print Plus 3" w:hAnsi="Letter-join Print Plus 3"/>
                <w:b/>
                <w:color w:val="auto"/>
                <w:sz w:val="22"/>
                <w:szCs w:val="22"/>
                <w:u w:val="single"/>
                <w:lang w:val="en-GB"/>
              </w:rPr>
              <w:t>Forest School</w:t>
            </w:r>
          </w:p>
          <w:p w14:paraId="6B00C845" w14:textId="73B2334F" w:rsidR="0028341E" w:rsidRPr="003E6F16" w:rsidRDefault="520FFF06" w:rsidP="7F9599B1">
            <w:pPr>
              <w:pStyle w:val="ListParagraph"/>
              <w:numPr>
                <w:ilvl w:val="0"/>
                <w:numId w:val="15"/>
              </w:numPr>
              <w:rPr>
                <w:rFonts w:ascii="Letter-join Print Plus 3" w:hAnsi="Letter-join Print Plus 3"/>
                <w:color w:val="auto"/>
                <w:sz w:val="20"/>
                <w:szCs w:val="20"/>
                <w:lang w:val="en-GB"/>
              </w:rPr>
            </w:pPr>
            <w:r>
              <w:rPr>
                <w:rFonts w:ascii="Letter-join Print Plus 3" w:hAnsi="Letter-join Print Plus 3"/>
                <w:color w:val="000000"/>
                <w:sz w:val="20"/>
                <w:szCs w:val="20"/>
                <w:shd w:val="clear" w:color="auto" w:fill="FFFFFF"/>
              </w:rPr>
              <w:t>We are delighted to offer our foundation children the opportunity to attend our on-site Forest School.</w:t>
            </w:r>
            <w:r w:rsidR="008705B5">
              <w:rPr>
                <w:rFonts w:ascii="Letter-join Print Plus 3" w:hAnsi="Letter-join Print Plus 3"/>
                <w:color w:val="000000"/>
                <w:sz w:val="20"/>
                <w:szCs w:val="20"/>
                <w:shd w:val="clear" w:color="auto" w:fill="FFFFFF"/>
              </w:rPr>
              <w:t xml:space="preserve"> Our sessions are led by Miss Christie who is Forest School qualified.</w:t>
            </w:r>
          </w:p>
          <w:p w14:paraId="12A44027" w14:textId="62B0F5FF" w:rsidR="003E6F16" w:rsidRPr="000C322F" w:rsidRDefault="003E6F16" w:rsidP="003E6F16">
            <w:pPr>
              <w:pStyle w:val="paragraph"/>
              <w:numPr>
                <w:ilvl w:val="0"/>
                <w:numId w:val="15"/>
              </w:numPr>
              <w:spacing w:before="0" w:beforeAutospacing="0" w:after="0" w:afterAutospacing="0"/>
              <w:textAlignment w:val="baseline"/>
              <w:rPr>
                <w:rStyle w:val="eop"/>
                <w:rFonts w:ascii="Letter-join Print Plus 3" w:hAnsi="Letter-join Print Plus 3" w:cs="Segoe UI"/>
                <w:sz w:val="20"/>
                <w:szCs w:val="20"/>
              </w:rPr>
            </w:pPr>
            <w:r w:rsidRPr="00864E77">
              <w:rPr>
                <w:rStyle w:val="normaltextrun"/>
                <w:rFonts w:ascii="Letter-join Print Plus 3" w:hAnsi="Letter-join Print Plus 3" w:cs="Segoe UI"/>
                <w:sz w:val="20"/>
                <w:szCs w:val="20"/>
              </w:rPr>
              <w:t>In your welcome packs you should have received a</w:t>
            </w:r>
            <w:r w:rsidRPr="003E6F16">
              <w:rPr>
                <w:rStyle w:val="normaltextrun"/>
                <w:rFonts w:ascii="Letter-join Print Plus 3" w:hAnsi="Letter-join Print Plus 3" w:cs="Segoe UI"/>
                <w:sz w:val="20"/>
                <w:szCs w:val="20"/>
                <w:shd w:val="clear" w:color="auto" w:fill="FFFF00"/>
              </w:rPr>
              <w:t xml:space="preserve"> </w:t>
            </w:r>
            <w:r w:rsidRPr="00580309">
              <w:rPr>
                <w:rStyle w:val="normaltextrun"/>
                <w:rFonts w:ascii="Letter-join Print Plus 3" w:hAnsi="Letter-join Print Plus 3" w:cs="Segoe UI"/>
                <w:sz w:val="20"/>
                <w:szCs w:val="20"/>
              </w:rPr>
              <w:t>permission form for Forest School, please ensure this is</w:t>
            </w:r>
            <w:r w:rsidRPr="00580309">
              <w:rPr>
                <w:rStyle w:val="normaltextrun"/>
                <w:rFonts w:ascii="Letter-join Print Plus 3" w:hAnsi="Letter-join Print Plus 3" w:cs="Segoe UI"/>
                <w:sz w:val="20"/>
                <w:szCs w:val="20"/>
                <w:shd w:val="clear" w:color="auto" w:fill="FFFF00"/>
              </w:rPr>
              <w:t xml:space="preserve"> </w:t>
            </w:r>
            <w:r w:rsidRPr="00580309">
              <w:rPr>
                <w:rStyle w:val="normaltextrun"/>
                <w:rFonts w:ascii="Letter-join Print Plus 3" w:hAnsi="Letter-join Print Plus 3" w:cs="Segoe UI"/>
                <w:sz w:val="20"/>
                <w:szCs w:val="20"/>
              </w:rPr>
              <w:t xml:space="preserve">returned to school as </w:t>
            </w:r>
            <w:r w:rsidRPr="000C322F">
              <w:rPr>
                <w:rStyle w:val="normaltextrun"/>
                <w:rFonts w:ascii="Letter-join Print Plus 3" w:hAnsi="Letter-join Print Plus 3" w:cs="Segoe UI"/>
                <w:sz w:val="20"/>
                <w:szCs w:val="20"/>
              </w:rPr>
              <w:t>soon as possible if it hasn’t been</w:t>
            </w:r>
            <w:r w:rsidRPr="000C322F">
              <w:rPr>
                <w:rStyle w:val="normaltextrun"/>
                <w:rFonts w:ascii="Letter-join Print Plus 3" w:hAnsi="Letter-join Print Plus 3" w:cs="Segoe UI"/>
                <w:sz w:val="20"/>
                <w:szCs w:val="20"/>
                <w:shd w:val="clear" w:color="auto" w:fill="FFFF00"/>
              </w:rPr>
              <w:t xml:space="preserve"> </w:t>
            </w:r>
            <w:r w:rsidRPr="000C322F">
              <w:rPr>
                <w:rStyle w:val="normaltextrun"/>
                <w:rFonts w:ascii="Letter-join Print Plus 3" w:hAnsi="Letter-join Print Plus 3" w:cs="Segoe UI"/>
                <w:sz w:val="20"/>
                <w:szCs w:val="20"/>
              </w:rPr>
              <w:t>done so already. If you require a new form please let a</w:t>
            </w:r>
            <w:r w:rsidRPr="000C322F">
              <w:rPr>
                <w:rStyle w:val="normaltextrun"/>
                <w:rFonts w:ascii="Letter-join Print Plus 3" w:hAnsi="Letter-join Print Plus 3" w:cs="Segoe UI"/>
                <w:sz w:val="20"/>
                <w:szCs w:val="20"/>
                <w:shd w:val="clear" w:color="auto" w:fill="FFFF00"/>
              </w:rPr>
              <w:t xml:space="preserve"> </w:t>
            </w:r>
            <w:r w:rsidRPr="000C322F">
              <w:rPr>
                <w:rStyle w:val="normaltextrun"/>
                <w:rFonts w:ascii="Letter-join Print Plus 3" w:hAnsi="Letter-join Print Plus 3" w:cs="Segoe UI"/>
                <w:sz w:val="20"/>
                <w:szCs w:val="20"/>
              </w:rPr>
              <w:t xml:space="preserve">member of Foundation </w:t>
            </w:r>
            <w:r w:rsidR="008705B5" w:rsidRPr="000C322F">
              <w:rPr>
                <w:rStyle w:val="normaltextrun"/>
                <w:rFonts w:ascii="Letter-join Print Plus 3" w:hAnsi="Letter-join Print Plus 3" w:cs="Segoe UI"/>
                <w:sz w:val="20"/>
                <w:szCs w:val="20"/>
              </w:rPr>
              <w:t xml:space="preserve">or the office </w:t>
            </w:r>
            <w:r w:rsidRPr="000C322F">
              <w:rPr>
                <w:rStyle w:val="normaltextrun"/>
                <w:rFonts w:ascii="Letter-join Print Plus 3" w:hAnsi="Letter-join Print Plus 3" w:cs="Segoe UI"/>
                <w:sz w:val="20"/>
                <w:szCs w:val="20"/>
              </w:rPr>
              <w:t>know.</w:t>
            </w:r>
            <w:r w:rsidRPr="000C322F">
              <w:rPr>
                <w:rStyle w:val="eop"/>
                <w:rFonts w:ascii="Calibri" w:hAnsi="Calibri" w:cs="Calibri"/>
                <w:sz w:val="20"/>
                <w:szCs w:val="20"/>
              </w:rPr>
              <w:t> </w:t>
            </w:r>
          </w:p>
          <w:p w14:paraId="7008BFCF" w14:textId="0A400A14" w:rsidR="003E6F16" w:rsidRPr="000C322F" w:rsidRDefault="003E6F16" w:rsidP="003E6F16">
            <w:pPr>
              <w:pStyle w:val="paragraph"/>
              <w:numPr>
                <w:ilvl w:val="0"/>
                <w:numId w:val="15"/>
              </w:numPr>
              <w:spacing w:before="0" w:beforeAutospacing="0" w:after="0" w:afterAutospacing="0"/>
              <w:textAlignment w:val="baseline"/>
              <w:rPr>
                <w:rStyle w:val="normaltextrun"/>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F</w:t>
            </w:r>
            <w:r w:rsidR="00580309" w:rsidRPr="000C322F">
              <w:rPr>
                <w:rStyle w:val="normaltextrun"/>
                <w:rFonts w:ascii="Letter-join Print Plus 3" w:hAnsi="Letter-join Print Plus 3" w:cs="Segoe UI"/>
                <w:sz w:val="20"/>
                <w:szCs w:val="20"/>
              </w:rPr>
              <w:t>orest School will take place on</w:t>
            </w:r>
            <w:r w:rsidRPr="000C322F">
              <w:rPr>
                <w:rStyle w:val="normaltextrun"/>
                <w:rFonts w:ascii="Letter-join Print Plus 3" w:hAnsi="Letter-join Print Plus 3" w:cs="Segoe UI"/>
                <w:sz w:val="20"/>
                <w:szCs w:val="20"/>
              </w:rPr>
              <w:t xml:space="preserve"> Wednesday </w:t>
            </w:r>
            <w:r w:rsidR="000C322F">
              <w:rPr>
                <w:rStyle w:val="normaltextrun"/>
                <w:rFonts w:ascii="Letter-join Print Plus 3" w:hAnsi="Letter-join Print Plus 3" w:cs="Segoe UI"/>
                <w:sz w:val="20"/>
                <w:szCs w:val="20"/>
              </w:rPr>
              <w:t xml:space="preserve">afternoons </w:t>
            </w:r>
            <w:r w:rsidRPr="000C322F">
              <w:rPr>
                <w:rStyle w:val="normaltextrun"/>
                <w:rFonts w:ascii="Letter-join Print Plus 3" w:hAnsi="Letter-join Print Plus 3" w:cs="Segoe UI"/>
                <w:color w:val="FF0000"/>
                <w:sz w:val="20"/>
                <w:szCs w:val="20"/>
              </w:rPr>
              <w:t xml:space="preserve">(dates below). </w:t>
            </w:r>
            <w:r w:rsidR="000C322F">
              <w:rPr>
                <w:rStyle w:val="normaltextrun"/>
                <w:rFonts w:ascii="Letter-join Print Plus 3" w:hAnsi="Letter-join Print Plus 3" w:cs="Segoe UI"/>
                <w:sz w:val="20"/>
                <w:szCs w:val="20"/>
              </w:rPr>
              <w:t>On these</w:t>
            </w:r>
            <w:r w:rsidRPr="000C322F">
              <w:rPr>
                <w:rStyle w:val="normaltextrun"/>
                <w:rFonts w:ascii="Letter-join Print Plus 3" w:hAnsi="Letter-join Print Plus 3" w:cs="Segoe UI"/>
                <w:sz w:val="20"/>
                <w:szCs w:val="20"/>
              </w:rPr>
              <w:t xml:space="preserve"> day</w:t>
            </w:r>
            <w:r w:rsidR="000C322F">
              <w:rPr>
                <w:rStyle w:val="normaltextrun"/>
                <w:rFonts w:ascii="Letter-join Print Plus 3" w:hAnsi="Letter-join Print Plus 3" w:cs="Segoe UI"/>
                <w:sz w:val="20"/>
                <w:szCs w:val="20"/>
              </w:rPr>
              <w:t>s</w:t>
            </w:r>
            <w:r w:rsidRPr="000C322F">
              <w:rPr>
                <w:rStyle w:val="normaltextrun"/>
                <w:rFonts w:ascii="Letter-join Print Plus 3" w:hAnsi="Letter-join Print Plus 3" w:cs="Segoe UI"/>
                <w:sz w:val="20"/>
                <w:szCs w:val="20"/>
              </w:rPr>
              <w:t xml:space="preserve"> the children will need </w:t>
            </w:r>
            <w:r w:rsidR="000C322F">
              <w:rPr>
                <w:rStyle w:val="normaltextrun"/>
                <w:rFonts w:ascii="Letter-join Print Plus 3" w:hAnsi="Letter-join Print Plus 3" w:cs="Segoe UI"/>
                <w:sz w:val="20"/>
                <w:szCs w:val="20"/>
              </w:rPr>
              <w:t xml:space="preserve">to </w:t>
            </w:r>
            <w:r w:rsidRPr="000C322F">
              <w:rPr>
                <w:rStyle w:val="normaltextrun"/>
                <w:rFonts w:ascii="Letter-join Print Plus 3" w:hAnsi="Letter-join Print Plus 3" w:cs="Segoe UI"/>
                <w:sz w:val="20"/>
                <w:szCs w:val="20"/>
              </w:rPr>
              <w:t>come to school dressed</w:t>
            </w:r>
            <w:r w:rsidR="000C322F">
              <w:rPr>
                <w:rStyle w:val="normaltextrun"/>
                <w:rFonts w:ascii="Letter-join Print Plus 3" w:hAnsi="Letter-join Print Plus 3" w:cs="Segoe UI"/>
                <w:sz w:val="20"/>
                <w:szCs w:val="20"/>
              </w:rPr>
              <w:t xml:space="preserve"> in their Forest School clothes. Your child</w:t>
            </w:r>
            <w:r w:rsidRPr="000C322F">
              <w:rPr>
                <w:rStyle w:val="normaltextrun"/>
                <w:rFonts w:ascii="Letter-join Print Plus 3" w:hAnsi="Letter-join Print Plus 3" w:cs="Segoe UI"/>
                <w:sz w:val="20"/>
                <w:szCs w:val="20"/>
              </w:rPr>
              <w:t xml:space="preserve"> will be provided with waterproof clothing from school, however please feel free to provide your child with their own waterproof clothing if you wish.</w:t>
            </w:r>
            <w:r w:rsidRPr="000C322F">
              <w:rPr>
                <w:rStyle w:val="normaltextrun"/>
                <w:rFonts w:ascii="Letter-join Print Plus 3" w:hAnsi="Letter-join Print Plus 3" w:cs="Segoe UI"/>
                <w:sz w:val="20"/>
                <w:szCs w:val="20"/>
                <w:shd w:val="clear" w:color="auto" w:fill="FFFF00"/>
              </w:rPr>
              <w:t xml:space="preserve"> </w:t>
            </w:r>
          </w:p>
          <w:p w14:paraId="0B52D84A" w14:textId="01B1EA88" w:rsidR="003E6F16" w:rsidRPr="003E6F16" w:rsidRDefault="003E6F16" w:rsidP="003E6F16">
            <w:pPr>
              <w:pStyle w:val="paragraph"/>
              <w:numPr>
                <w:ilvl w:val="0"/>
                <w:numId w:val="15"/>
              </w:numPr>
              <w:spacing w:before="0" w:beforeAutospacing="0" w:after="0" w:afterAutospacing="0"/>
              <w:textAlignment w:val="baseline"/>
              <w:rPr>
                <w:rFonts w:ascii="Letter-join Print Plus 3" w:hAnsi="Letter-join Print Plus 3" w:cs="Segoe UI"/>
                <w:color w:val="595959"/>
                <w:sz w:val="20"/>
                <w:szCs w:val="20"/>
              </w:rPr>
            </w:pPr>
            <w:r w:rsidRPr="00864E77">
              <w:rPr>
                <w:rStyle w:val="normaltextrun"/>
                <w:rFonts w:ascii="Letter-join Print Plus 3" w:hAnsi="Letter-join Print Plus 3" w:cs="Segoe UI"/>
                <w:sz w:val="20"/>
                <w:szCs w:val="20"/>
              </w:rPr>
              <w:t>We will be attending Forest School whatever the weather</w:t>
            </w:r>
            <w:r w:rsidR="008705B5">
              <w:rPr>
                <w:rStyle w:val="normaltextrun"/>
                <w:rFonts w:ascii="Letter-join Print Plus 3" w:hAnsi="Letter-join Print Plus 3" w:cs="Segoe UI"/>
                <w:sz w:val="20"/>
                <w:szCs w:val="20"/>
              </w:rPr>
              <w:t xml:space="preserve"> (unless dangerous)</w:t>
            </w:r>
            <w:r w:rsidR="000C322F">
              <w:rPr>
                <w:rStyle w:val="normaltextrun"/>
                <w:rFonts w:ascii="Letter-join Print Plus 3" w:hAnsi="Letter-join Print Plus 3" w:cs="Segoe UI"/>
                <w:sz w:val="20"/>
                <w:szCs w:val="20"/>
              </w:rPr>
              <w:t xml:space="preserve"> and we will </w:t>
            </w:r>
            <w:r w:rsidRPr="00864E77">
              <w:rPr>
                <w:rStyle w:val="normaltextrun"/>
                <w:rFonts w:ascii="Letter-join Print Plus 3" w:hAnsi="Letter-join Print Plus 3" w:cs="Segoe UI"/>
                <w:sz w:val="20"/>
                <w:szCs w:val="20"/>
              </w:rPr>
              <w:t>not be held responsible for the damage of any clothes during the sessions, so please be aware your child’s clothing may</w:t>
            </w:r>
            <w:r w:rsidR="000C322F">
              <w:rPr>
                <w:rStyle w:val="normaltextrun"/>
                <w:rFonts w:ascii="Letter-join Print Plus 3" w:hAnsi="Letter-join Print Plus 3" w:cs="Segoe UI"/>
                <w:sz w:val="20"/>
                <w:szCs w:val="20"/>
              </w:rPr>
              <w:t xml:space="preserve"> return home damaged or </w:t>
            </w:r>
            <w:r w:rsidRPr="00864E77">
              <w:rPr>
                <w:rStyle w:val="normaltextrun"/>
                <w:rFonts w:ascii="Letter-join Print Plus 3" w:hAnsi="Letter-join Print Plus 3" w:cs="Segoe UI"/>
                <w:sz w:val="20"/>
                <w:szCs w:val="20"/>
              </w:rPr>
              <w:t>muddy.</w:t>
            </w:r>
            <w:r w:rsidRPr="003E6F16">
              <w:rPr>
                <w:rStyle w:val="normaltextrun"/>
                <w:rFonts w:ascii="Letter-join Print Plus 3" w:hAnsi="Letter-join Print Plus 3" w:cs="Segoe UI"/>
                <w:sz w:val="20"/>
                <w:szCs w:val="20"/>
                <w:shd w:val="clear" w:color="auto" w:fill="FFFF00"/>
              </w:rPr>
              <w:t xml:space="preserve"> </w:t>
            </w:r>
          </w:p>
          <w:p w14:paraId="54AFFFB2" w14:textId="55A1ABF6" w:rsidR="003E6F16" w:rsidRPr="003E6F16" w:rsidRDefault="003E6F16" w:rsidP="003E6F16">
            <w:pPr>
              <w:pStyle w:val="paragraph"/>
              <w:spacing w:before="0" w:beforeAutospacing="0" w:after="0" w:afterAutospacing="0"/>
              <w:textAlignment w:val="baseline"/>
              <w:rPr>
                <w:rStyle w:val="normaltextrun"/>
                <w:rFonts w:ascii="Sassoon Primary Rg" w:hAnsi="Sassoon Primary Rg" w:cs="Segoe UI"/>
                <w:color w:val="595959"/>
                <w:sz w:val="22"/>
                <w:szCs w:val="22"/>
              </w:rPr>
            </w:pPr>
          </w:p>
          <w:p w14:paraId="36177B75" w14:textId="77777777" w:rsidR="003E6F16" w:rsidRPr="003E6F16" w:rsidRDefault="003E6F16" w:rsidP="003E6F16">
            <w:pPr>
              <w:pStyle w:val="paragraph"/>
              <w:spacing w:before="0" w:beforeAutospacing="0" w:after="0" w:afterAutospacing="0"/>
              <w:textAlignment w:val="baseline"/>
              <w:rPr>
                <w:rFonts w:ascii="Letter-join Print Plus 3" w:hAnsi="Letter-join Print Plus 3" w:cs="Segoe UI"/>
                <w:color w:val="595959"/>
                <w:sz w:val="20"/>
                <w:szCs w:val="20"/>
              </w:rPr>
            </w:pPr>
            <w:r w:rsidRPr="00864E77">
              <w:rPr>
                <w:rStyle w:val="normaltextrun"/>
                <w:rFonts w:ascii="Letter-join Print Plus 3" w:hAnsi="Letter-join Print Plus 3" w:cs="Segoe UI"/>
                <w:sz w:val="20"/>
                <w:szCs w:val="20"/>
              </w:rPr>
              <w:t>The correct clothing is listed below:</w:t>
            </w:r>
            <w:r w:rsidRPr="003E6F16">
              <w:rPr>
                <w:rStyle w:val="eop"/>
                <w:rFonts w:ascii="Calibri" w:hAnsi="Calibri" w:cs="Calibri"/>
                <w:sz w:val="20"/>
                <w:szCs w:val="20"/>
              </w:rPr>
              <w:t> </w:t>
            </w:r>
          </w:p>
          <w:p w14:paraId="6C6D3F04" w14:textId="3DE80CD9" w:rsidR="003E6F16" w:rsidRPr="003E6F16" w:rsidRDefault="003E6F16" w:rsidP="003E6F16">
            <w:pPr>
              <w:pStyle w:val="paragraph"/>
              <w:numPr>
                <w:ilvl w:val="0"/>
                <w:numId w:val="17"/>
              </w:numPr>
              <w:spacing w:before="0" w:beforeAutospacing="0" w:after="0" w:afterAutospacing="0"/>
              <w:ind w:left="1080" w:firstLine="0"/>
              <w:textAlignment w:val="baseline"/>
              <w:rPr>
                <w:rStyle w:val="normaltextrun"/>
                <w:rFonts w:ascii="Letter-join Print Plus 3" w:hAnsi="Letter-join Print Plus 3" w:cs="Segoe UI"/>
                <w:color w:val="595959"/>
                <w:sz w:val="20"/>
                <w:szCs w:val="20"/>
              </w:rPr>
            </w:pPr>
            <w:r w:rsidRPr="00864E77">
              <w:rPr>
                <w:rStyle w:val="normaltextrun"/>
                <w:rFonts w:ascii="Letter-join Print Plus 3" w:hAnsi="Letter-join Print Plus 3" w:cs="Segoe UI"/>
                <w:sz w:val="20"/>
                <w:szCs w:val="20"/>
              </w:rPr>
              <w:t>Warm trousers</w:t>
            </w:r>
            <w:r w:rsidRPr="003E6F16">
              <w:rPr>
                <w:rStyle w:val="eop"/>
                <w:rFonts w:ascii="Calibri" w:hAnsi="Calibri" w:cs="Calibri"/>
                <w:sz w:val="20"/>
                <w:szCs w:val="20"/>
              </w:rPr>
              <w:t> </w:t>
            </w:r>
          </w:p>
          <w:p w14:paraId="302D55DF" w14:textId="364411D7" w:rsidR="003E6F16" w:rsidRPr="000C322F" w:rsidRDefault="003E6F16" w:rsidP="003E6F16">
            <w:pPr>
              <w:pStyle w:val="paragraph"/>
              <w:numPr>
                <w:ilvl w:val="0"/>
                <w:numId w:val="17"/>
              </w:numPr>
              <w:spacing w:before="0" w:beforeAutospacing="0" w:after="0" w:afterAutospacing="0"/>
              <w:ind w:left="1080" w:firstLine="0"/>
              <w:textAlignment w:val="baseline"/>
              <w:rPr>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Thick socks</w:t>
            </w:r>
            <w:r w:rsidRPr="000C322F">
              <w:rPr>
                <w:rStyle w:val="normaltextrun"/>
                <w:rFonts w:ascii="Calibri" w:hAnsi="Calibri" w:cs="Calibri"/>
                <w:sz w:val="20"/>
                <w:szCs w:val="20"/>
              </w:rPr>
              <w:t> </w:t>
            </w:r>
            <w:r w:rsidRPr="000C322F">
              <w:rPr>
                <w:rStyle w:val="eop"/>
                <w:rFonts w:ascii="Calibri" w:hAnsi="Calibri" w:cs="Calibri"/>
                <w:sz w:val="20"/>
                <w:szCs w:val="20"/>
              </w:rPr>
              <w:t> </w:t>
            </w:r>
          </w:p>
          <w:p w14:paraId="564417C3" w14:textId="77777777" w:rsidR="003E6F16" w:rsidRPr="000C322F" w:rsidRDefault="003E6F16" w:rsidP="003E6F16">
            <w:pPr>
              <w:pStyle w:val="paragraph"/>
              <w:numPr>
                <w:ilvl w:val="0"/>
                <w:numId w:val="18"/>
              </w:numPr>
              <w:spacing w:before="0" w:beforeAutospacing="0" w:after="0" w:afterAutospacing="0"/>
              <w:ind w:left="1080" w:firstLine="0"/>
              <w:textAlignment w:val="baseline"/>
              <w:rPr>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A long sleeved top (no t-shirts or short sleeves)</w:t>
            </w:r>
            <w:r w:rsidRPr="000C322F">
              <w:rPr>
                <w:rStyle w:val="eop"/>
                <w:rFonts w:ascii="Calibri" w:hAnsi="Calibri" w:cs="Calibri"/>
                <w:sz w:val="20"/>
                <w:szCs w:val="20"/>
              </w:rPr>
              <w:t> </w:t>
            </w:r>
          </w:p>
          <w:p w14:paraId="0D50862F" w14:textId="77777777" w:rsidR="003E6F16" w:rsidRPr="000C322F" w:rsidRDefault="003E6F16" w:rsidP="003E6F16">
            <w:pPr>
              <w:pStyle w:val="paragraph"/>
              <w:numPr>
                <w:ilvl w:val="0"/>
                <w:numId w:val="19"/>
              </w:numPr>
              <w:spacing w:before="0" w:beforeAutospacing="0" w:after="0" w:afterAutospacing="0"/>
              <w:ind w:left="1080" w:firstLine="0"/>
              <w:textAlignment w:val="baseline"/>
              <w:rPr>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Wellies or walking boots (named, to stay in school)</w:t>
            </w:r>
            <w:r w:rsidRPr="000C322F">
              <w:rPr>
                <w:rStyle w:val="eop"/>
                <w:rFonts w:ascii="Calibri" w:hAnsi="Calibri" w:cs="Calibri"/>
                <w:sz w:val="20"/>
                <w:szCs w:val="20"/>
              </w:rPr>
              <w:t> </w:t>
            </w:r>
          </w:p>
          <w:p w14:paraId="65387397" w14:textId="77777777" w:rsidR="003E6F16" w:rsidRPr="000C322F" w:rsidRDefault="003E6F16" w:rsidP="003E6F16">
            <w:pPr>
              <w:pStyle w:val="paragraph"/>
              <w:numPr>
                <w:ilvl w:val="0"/>
                <w:numId w:val="20"/>
              </w:numPr>
              <w:spacing w:before="0" w:beforeAutospacing="0" w:after="0" w:afterAutospacing="0"/>
              <w:ind w:left="1080" w:firstLine="0"/>
              <w:textAlignment w:val="baseline"/>
              <w:rPr>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A hat (when appropriate)</w:t>
            </w:r>
            <w:r w:rsidRPr="000C322F">
              <w:rPr>
                <w:rStyle w:val="eop"/>
                <w:rFonts w:ascii="Calibri" w:hAnsi="Calibri" w:cs="Calibri"/>
                <w:sz w:val="20"/>
                <w:szCs w:val="20"/>
              </w:rPr>
              <w:t> </w:t>
            </w:r>
          </w:p>
          <w:p w14:paraId="41B762BD" w14:textId="77777777" w:rsidR="003E6F16" w:rsidRPr="000C322F" w:rsidRDefault="003E6F16" w:rsidP="003E6F16">
            <w:pPr>
              <w:pStyle w:val="paragraph"/>
              <w:numPr>
                <w:ilvl w:val="0"/>
                <w:numId w:val="21"/>
              </w:numPr>
              <w:spacing w:before="0" w:beforeAutospacing="0" w:after="0" w:afterAutospacing="0"/>
              <w:ind w:left="1080" w:firstLine="0"/>
              <w:textAlignment w:val="baseline"/>
              <w:rPr>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A pair of gloves (when appropriate)</w:t>
            </w:r>
            <w:r w:rsidRPr="000C322F">
              <w:rPr>
                <w:rStyle w:val="eop"/>
                <w:rFonts w:ascii="Calibri" w:hAnsi="Calibri" w:cs="Calibri"/>
                <w:sz w:val="20"/>
                <w:szCs w:val="20"/>
              </w:rPr>
              <w:t> </w:t>
            </w:r>
          </w:p>
          <w:p w14:paraId="3353C24E" w14:textId="77777777" w:rsidR="003E6F16" w:rsidRPr="000C322F" w:rsidRDefault="003E6F16" w:rsidP="003E6F16">
            <w:pPr>
              <w:pStyle w:val="paragraph"/>
              <w:numPr>
                <w:ilvl w:val="0"/>
                <w:numId w:val="22"/>
              </w:numPr>
              <w:spacing w:before="0" w:beforeAutospacing="0" w:after="0" w:afterAutospacing="0"/>
              <w:ind w:left="1080" w:firstLine="0"/>
              <w:textAlignment w:val="baseline"/>
              <w:rPr>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A scarf (when appropriate)</w:t>
            </w:r>
            <w:r w:rsidRPr="000C322F">
              <w:rPr>
                <w:rStyle w:val="eop"/>
                <w:rFonts w:ascii="Calibri" w:hAnsi="Calibri" w:cs="Calibri"/>
                <w:sz w:val="20"/>
                <w:szCs w:val="20"/>
              </w:rPr>
              <w:t> </w:t>
            </w:r>
          </w:p>
          <w:p w14:paraId="2F51F56A" w14:textId="77777777" w:rsidR="003E6F16" w:rsidRPr="000C322F" w:rsidRDefault="003E6F16" w:rsidP="003E6F16">
            <w:pPr>
              <w:pStyle w:val="paragraph"/>
              <w:spacing w:before="0" w:beforeAutospacing="0" w:after="0" w:afterAutospacing="0"/>
              <w:textAlignment w:val="baseline"/>
              <w:rPr>
                <w:rFonts w:ascii="Letter-join Print Plus 3" w:hAnsi="Letter-join Print Plus 3" w:cs="Segoe UI"/>
                <w:color w:val="595959"/>
                <w:sz w:val="20"/>
                <w:szCs w:val="20"/>
              </w:rPr>
            </w:pPr>
            <w:r w:rsidRPr="000C322F">
              <w:rPr>
                <w:rStyle w:val="eop"/>
                <w:rFonts w:ascii="Calibri" w:hAnsi="Calibri" w:cs="Calibri"/>
                <w:sz w:val="20"/>
                <w:szCs w:val="20"/>
              </w:rPr>
              <w:t> </w:t>
            </w:r>
          </w:p>
          <w:p w14:paraId="7640BD7E" w14:textId="77777777" w:rsidR="003E6F16" w:rsidRPr="000C322F" w:rsidRDefault="003E6F16" w:rsidP="003E6F16">
            <w:pPr>
              <w:pStyle w:val="paragraph"/>
              <w:spacing w:before="0" w:beforeAutospacing="0" w:after="0" w:afterAutospacing="0"/>
              <w:textAlignment w:val="baseline"/>
              <w:rPr>
                <w:rFonts w:ascii="Letter-join Print Plus 3" w:hAnsi="Letter-join Print Plus 3" w:cs="Segoe UI"/>
                <w:color w:val="595959"/>
                <w:sz w:val="20"/>
                <w:szCs w:val="20"/>
              </w:rPr>
            </w:pPr>
            <w:r w:rsidRPr="000C322F">
              <w:rPr>
                <w:rStyle w:val="normaltextrun"/>
                <w:rFonts w:ascii="Letter-join Print Plus 3" w:hAnsi="Letter-join Print Plus 3" w:cs="Segoe UI"/>
                <w:sz w:val="20"/>
                <w:szCs w:val="20"/>
              </w:rPr>
              <w:t>Please see below the dates for the Forest School sessions for the Autumn term:</w:t>
            </w:r>
            <w:r w:rsidRPr="000C322F">
              <w:rPr>
                <w:rStyle w:val="eop"/>
                <w:rFonts w:ascii="Calibri" w:hAnsi="Calibri" w:cs="Calibri"/>
                <w:sz w:val="20"/>
                <w:szCs w:val="20"/>
              </w:rPr>
              <w:t> </w:t>
            </w:r>
          </w:p>
          <w:p w14:paraId="564A43C8" w14:textId="77777777" w:rsidR="000C322F" w:rsidRPr="000C322F" w:rsidRDefault="000C322F" w:rsidP="000C322F">
            <w:pPr>
              <w:numPr>
                <w:ilvl w:val="0"/>
                <w:numId w:val="28"/>
              </w:numPr>
              <w:shd w:val="clear" w:color="auto" w:fill="FFFFFF"/>
              <w:ind w:left="1080" w:firstLine="0"/>
              <w:textAlignment w:val="baseline"/>
              <w:rPr>
                <w:rFonts w:ascii="Letter-join Print Plus 3" w:eastAsia="Times New Roman" w:hAnsi="Letter-join Print Plus 3" w:cs="Calibri"/>
                <w:color w:val="000000"/>
                <w:sz w:val="22"/>
                <w:lang w:val="en-GB" w:eastAsia="en-GB"/>
              </w:rPr>
            </w:pPr>
            <w:r w:rsidRPr="000C322F">
              <w:rPr>
                <w:rFonts w:ascii="Letter-join Print Plus 3" w:eastAsia="Times New Roman" w:hAnsi="Letter-join Print Plus 3" w:cs="Calibri"/>
                <w:color w:val="000000"/>
                <w:sz w:val="22"/>
                <w:lang w:val="en-GB" w:eastAsia="en-GB"/>
              </w:rPr>
              <w:t>23rd, 30th</w:t>
            </w:r>
            <w:r w:rsidRPr="000C322F">
              <w:rPr>
                <w:rFonts w:ascii="Calibri" w:eastAsia="Times New Roman" w:hAnsi="Calibri" w:cs="Calibri"/>
                <w:color w:val="000000"/>
                <w:sz w:val="22"/>
                <w:lang w:val="en-GB" w:eastAsia="en-GB"/>
              </w:rPr>
              <w:t> </w:t>
            </w:r>
            <w:r w:rsidRPr="000C322F">
              <w:rPr>
                <w:rFonts w:ascii="Letter-join Print Plus 3" w:eastAsia="Times New Roman" w:hAnsi="Letter-join Print Plus 3" w:cs="Calibri"/>
                <w:color w:val="000000"/>
                <w:sz w:val="22"/>
                <w:lang w:val="en-GB" w:eastAsia="en-GB"/>
              </w:rPr>
              <w:t>September</w:t>
            </w:r>
          </w:p>
          <w:p w14:paraId="7A173136" w14:textId="77777777" w:rsidR="000C322F" w:rsidRPr="000C322F" w:rsidRDefault="000C322F" w:rsidP="000C322F">
            <w:pPr>
              <w:numPr>
                <w:ilvl w:val="0"/>
                <w:numId w:val="28"/>
              </w:numPr>
              <w:shd w:val="clear" w:color="auto" w:fill="FFFFFF"/>
              <w:ind w:left="1080" w:firstLine="0"/>
              <w:textAlignment w:val="baseline"/>
              <w:rPr>
                <w:rFonts w:ascii="Letter-join Print Plus 3" w:eastAsia="Times New Roman" w:hAnsi="Letter-join Print Plus 3" w:cs="Calibri"/>
                <w:color w:val="000000"/>
                <w:sz w:val="22"/>
                <w:lang w:val="en-GB" w:eastAsia="en-GB"/>
              </w:rPr>
            </w:pPr>
            <w:r w:rsidRPr="000C322F">
              <w:rPr>
                <w:rFonts w:ascii="Letter-join Print Plus 3" w:eastAsia="Times New Roman" w:hAnsi="Letter-join Print Plus 3" w:cs="Calibri"/>
                <w:color w:val="000000"/>
                <w:sz w:val="22"/>
                <w:lang w:val="en-GB" w:eastAsia="en-GB"/>
              </w:rPr>
              <w:t>7th</w:t>
            </w:r>
            <w:r w:rsidRPr="000C322F">
              <w:rPr>
                <w:rFonts w:ascii="Calibri" w:eastAsia="Times New Roman" w:hAnsi="Calibri" w:cs="Calibri"/>
                <w:color w:val="000000"/>
                <w:sz w:val="22"/>
                <w:lang w:val="en-GB" w:eastAsia="en-GB"/>
              </w:rPr>
              <w:t> </w:t>
            </w:r>
            <w:r w:rsidRPr="000C322F">
              <w:rPr>
                <w:rFonts w:ascii="Letter-join Print Plus 3" w:eastAsia="Times New Roman" w:hAnsi="Letter-join Print Plus 3" w:cs="Calibri"/>
                <w:color w:val="000000"/>
                <w:sz w:val="22"/>
                <w:lang w:val="en-GB" w:eastAsia="en-GB"/>
              </w:rPr>
              <w:t>October</w:t>
            </w:r>
          </w:p>
          <w:p w14:paraId="66C7D17C" w14:textId="77777777" w:rsidR="000C322F" w:rsidRPr="000C322F" w:rsidRDefault="000C322F" w:rsidP="000C322F">
            <w:pPr>
              <w:numPr>
                <w:ilvl w:val="0"/>
                <w:numId w:val="28"/>
              </w:numPr>
              <w:shd w:val="clear" w:color="auto" w:fill="FFFFFF"/>
              <w:ind w:left="1080" w:firstLine="0"/>
              <w:textAlignment w:val="baseline"/>
              <w:rPr>
                <w:rFonts w:ascii="Letter-join Print Plus 3" w:eastAsia="Times New Roman" w:hAnsi="Letter-join Print Plus 3" w:cs="Calibri"/>
                <w:color w:val="000000"/>
                <w:sz w:val="22"/>
                <w:lang w:val="en-GB" w:eastAsia="en-GB"/>
              </w:rPr>
            </w:pPr>
            <w:r w:rsidRPr="000C322F">
              <w:rPr>
                <w:rFonts w:ascii="Letter-join Print Plus 3" w:eastAsia="Times New Roman" w:hAnsi="Letter-join Print Plus 3" w:cs="Calibri"/>
                <w:color w:val="000000"/>
                <w:sz w:val="22"/>
                <w:lang w:val="en-GB" w:eastAsia="en-GB"/>
              </w:rPr>
              <w:t>11th, 18th, 25th</w:t>
            </w:r>
            <w:r w:rsidRPr="000C322F">
              <w:rPr>
                <w:rFonts w:ascii="Calibri" w:eastAsia="Times New Roman" w:hAnsi="Calibri" w:cs="Calibri"/>
                <w:color w:val="000000"/>
                <w:sz w:val="22"/>
                <w:lang w:val="en-GB" w:eastAsia="en-GB"/>
              </w:rPr>
              <w:t> </w:t>
            </w:r>
            <w:r w:rsidRPr="000C322F">
              <w:rPr>
                <w:rFonts w:ascii="Letter-join Print Plus 3" w:eastAsia="Times New Roman" w:hAnsi="Letter-join Print Plus 3" w:cs="Calibri"/>
                <w:color w:val="000000"/>
                <w:sz w:val="22"/>
                <w:lang w:val="en-GB" w:eastAsia="en-GB"/>
              </w:rPr>
              <w:t>November</w:t>
            </w:r>
          </w:p>
          <w:p w14:paraId="0C621F90" w14:textId="0686A8C3" w:rsidR="003E6F16" w:rsidRDefault="003E6F16" w:rsidP="003E6F16">
            <w:pPr>
              <w:pStyle w:val="paragraph"/>
              <w:spacing w:before="0" w:beforeAutospacing="0" w:after="0" w:afterAutospacing="0"/>
              <w:textAlignment w:val="baseline"/>
              <w:rPr>
                <w:rStyle w:val="eop"/>
                <w:rFonts w:ascii="Calibri" w:hAnsi="Calibri" w:cs="Calibri"/>
              </w:rPr>
            </w:pPr>
            <w:r>
              <w:rPr>
                <w:rStyle w:val="wacimagecontainer"/>
                <w:rFonts w:ascii="Sassoon Primary Rg" w:hAnsi="Sassoon Primary Rg" w:cs="Segoe UI"/>
                <w:noProof/>
                <w:color w:val="595959"/>
                <w:sz w:val="22"/>
                <w:szCs w:val="22"/>
              </w:rPr>
              <w:drawing>
                <wp:anchor distT="0" distB="0" distL="114300" distR="114300" simplePos="0" relativeHeight="251658245" behindDoc="0" locked="0" layoutInCell="1" allowOverlap="1" wp14:anchorId="0DBC9DF0" wp14:editId="1F3532ED">
                  <wp:simplePos x="0" y="0"/>
                  <wp:positionH relativeFrom="column">
                    <wp:posOffset>753111</wp:posOffset>
                  </wp:positionH>
                  <wp:positionV relativeFrom="paragraph">
                    <wp:posOffset>170181</wp:posOffset>
                  </wp:positionV>
                  <wp:extent cx="1440180" cy="1683862"/>
                  <wp:effectExtent l="0" t="0" r="7620" b="0"/>
                  <wp:wrapNone/>
                  <wp:docPr id="1443142413" name="Picture 1" descr="Tree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ee Vector Art, Icons, and Graphics for Free Downloa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6942" cy="169176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A8A6F3" w14:textId="1E92F326" w:rsidR="003E6F16" w:rsidRPr="003E6F16" w:rsidRDefault="003E6F16" w:rsidP="003E6F16">
            <w:pPr>
              <w:pStyle w:val="paragraph"/>
              <w:spacing w:before="0" w:beforeAutospacing="0" w:after="0" w:afterAutospacing="0"/>
              <w:textAlignment w:val="baseline"/>
              <w:rPr>
                <w:rFonts w:ascii="Letter-join Print Plus 3" w:hAnsi="Letter-join Print Plus 3" w:cs="Segoe UI"/>
                <w:color w:val="595959"/>
                <w:sz w:val="20"/>
                <w:szCs w:val="20"/>
              </w:rPr>
            </w:pPr>
          </w:p>
          <w:p w14:paraId="06BF817F" w14:textId="77777777" w:rsidR="003E6F16" w:rsidRDefault="003E6F16" w:rsidP="003E6F16">
            <w:pPr>
              <w:pStyle w:val="paragraph"/>
              <w:spacing w:before="0" w:beforeAutospacing="0" w:after="0" w:afterAutospacing="0"/>
              <w:textAlignment w:val="baseline"/>
              <w:rPr>
                <w:rFonts w:ascii="Segoe UI" w:hAnsi="Segoe UI" w:cs="Segoe UI"/>
                <w:color w:val="595959"/>
                <w:sz w:val="18"/>
                <w:szCs w:val="18"/>
              </w:rPr>
            </w:pPr>
          </w:p>
          <w:p w14:paraId="6D0D5599" w14:textId="77777777" w:rsidR="003E6F16" w:rsidRDefault="003E6F16" w:rsidP="00864E77">
            <w:pPr>
              <w:pStyle w:val="ListParagraph"/>
              <w:rPr>
                <w:rFonts w:ascii="Letter-join Print Plus 3" w:hAnsi="Letter-join Print Plus 3"/>
                <w:bCs/>
                <w:color w:val="auto"/>
                <w:sz w:val="20"/>
                <w:szCs w:val="20"/>
                <w:lang w:val="en-GB"/>
              </w:rPr>
            </w:pPr>
          </w:p>
          <w:p w14:paraId="52528F94" w14:textId="77777777" w:rsidR="004F7930" w:rsidRDefault="004F7930" w:rsidP="00864E77">
            <w:pPr>
              <w:pStyle w:val="ListParagraph"/>
              <w:rPr>
                <w:rFonts w:ascii="Letter-join Print Plus 3" w:hAnsi="Letter-join Print Plus 3"/>
                <w:bCs/>
                <w:color w:val="auto"/>
                <w:sz w:val="20"/>
                <w:szCs w:val="20"/>
                <w:lang w:val="en-GB"/>
              </w:rPr>
            </w:pPr>
          </w:p>
          <w:p w14:paraId="7332A81F" w14:textId="77777777" w:rsidR="004F7930" w:rsidRDefault="004F7930" w:rsidP="00864E77">
            <w:pPr>
              <w:pStyle w:val="ListParagraph"/>
              <w:rPr>
                <w:rFonts w:ascii="Letter-join Print Plus 3" w:hAnsi="Letter-join Print Plus 3"/>
                <w:bCs/>
                <w:color w:val="auto"/>
                <w:sz w:val="20"/>
                <w:szCs w:val="20"/>
                <w:lang w:val="en-GB"/>
              </w:rPr>
            </w:pPr>
          </w:p>
          <w:p w14:paraId="3EDF2B0C" w14:textId="77777777" w:rsidR="004F7930" w:rsidRDefault="004F7930" w:rsidP="00864E77">
            <w:pPr>
              <w:pStyle w:val="ListParagraph"/>
              <w:rPr>
                <w:rFonts w:ascii="Letter-join Print Plus 3" w:hAnsi="Letter-join Print Plus 3"/>
                <w:bCs/>
                <w:color w:val="auto"/>
                <w:sz w:val="20"/>
                <w:szCs w:val="20"/>
                <w:lang w:val="en-GB"/>
              </w:rPr>
            </w:pPr>
          </w:p>
          <w:p w14:paraId="4E0BA957" w14:textId="77777777" w:rsidR="004F7930" w:rsidRDefault="004F7930" w:rsidP="00864E77">
            <w:pPr>
              <w:pStyle w:val="ListParagraph"/>
              <w:rPr>
                <w:rFonts w:ascii="Letter-join Print Plus 3" w:hAnsi="Letter-join Print Plus 3"/>
                <w:bCs/>
                <w:color w:val="auto"/>
                <w:sz w:val="20"/>
                <w:szCs w:val="20"/>
                <w:lang w:val="en-GB"/>
              </w:rPr>
            </w:pPr>
          </w:p>
          <w:p w14:paraId="4723B811" w14:textId="77777777" w:rsidR="004F7930" w:rsidRDefault="004F7930" w:rsidP="00864E77">
            <w:pPr>
              <w:pStyle w:val="ListParagraph"/>
              <w:rPr>
                <w:rFonts w:ascii="Letter-join Print Plus 3" w:hAnsi="Letter-join Print Plus 3"/>
                <w:bCs/>
                <w:color w:val="auto"/>
                <w:sz w:val="20"/>
                <w:szCs w:val="20"/>
                <w:lang w:val="en-GB"/>
              </w:rPr>
            </w:pPr>
          </w:p>
          <w:p w14:paraId="39E979EB" w14:textId="77777777" w:rsidR="004F7930" w:rsidRDefault="004F7930" w:rsidP="00864E77">
            <w:pPr>
              <w:pStyle w:val="ListParagraph"/>
              <w:rPr>
                <w:rFonts w:ascii="Letter-join Print Plus 3" w:hAnsi="Letter-join Print Plus 3"/>
                <w:bCs/>
                <w:color w:val="auto"/>
                <w:sz w:val="20"/>
                <w:szCs w:val="20"/>
                <w:lang w:val="en-GB"/>
              </w:rPr>
            </w:pPr>
          </w:p>
          <w:p w14:paraId="3D6543E4" w14:textId="77777777" w:rsidR="004F7930" w:rsidRDefault="004F7930" w:rsidP="00864E77">
            <w:pPr>
              <w:pStyle w:val="ListParagraph"/>
              <w:rPr>
                <w:rFonts w:ascii="Letter-join Print Plus 3" w:hAnsi="Letter-join Print Plus 3"/>
                <w:bCs/>
                <w:color w:val="auto"/>
                <w:sz w:val="20"/>
                <w:szCs w:val="20"/>
                <w:lang w:val="en-GB"/>
              </w:rPr>
            </w:pPr>
          </w:p>
          <w:p w14:paraId="69138911" w14:textId="77777777" w:rsidR="004F7930" w:rsidRDefault="004F7930" w:rsidP="00864E77">
            <w:pPr>
              <w:pStyle w:val="ListParagraph"/>
              <w:rPr>
                <w:rFonts w:ascii="Letter-join Print Plus 3" w:hAnsi="Letter-join Print Plus 3"/>
                <w:bCs/>
                <w:color w:val="auto"/>
                <w:sz w:val="20"/>
                <w:szCs w:val="20"/>
                <w:lang w:val="en-GB"/>
              </w:rPr>
            </w:pPr>
          </w:p>
          <w:p w14:paraId="614150B4" w14:textId="2B8DAB38" w:rsidR="004F7930" w:rsidRDefault="004F7930" w:rsidP="00864E77">
            <w:pPr>
              <w:pStyle w:val="ListParagraph"/>
              <w:rPr>
                <w:rFonts w:ascii="Letter-join Print Plus 3" w:hAnsi="Letter-join Print Plus 3"/>
                <w:bCs/>
                <w:color w:val="auto"/>
                <w:sz w:val="20"/>
                <w:szCs w:val="20"/>
                <w:lang w:val="en-GB"/>
              </w:rPr>
            </w:pPr>
          </w:p>
          <w:p w14:paraId="74EE3C83" w14:textId="77777777" w:rsidR="009855DF" w:rsidRDefault="009855DF" w:rsidP="00864E77">
            <w:pPr>
              <w:pStyle w:val="ListParagraph"/>
              <w:rPr>
                <w:rFonts w:ascii="Letter-join Print Plus 3" w:hAnsi="Letter-join Print Plus 3"/>
                <w:bCs/>
                <w:color w:val="auto"/>
                <w:sz w:val="20"/>
                <w:szCs w:val="20"/>
                <w:lang w:val="en-GB"/>
              </w:rPr>
            </w:pPr>
          </w:p>
          <w:p w14:paraId="6DECC299" w14:textId="77777777" w:rsidR="004F7930" w:rsidRPr="00A315C4" w:rsidRDefault="004F7930" w:rsidP="004F7930">
            <w:pPr>
              <w:rPr>
                <w:rFonts w:ascii="Letter-join Print Plus 3" w:hAnsi="Letter-join Print Plus 3"/>
                <w:b/>
                <w:color w:val="auto"/>
                <w:sz w:val="20"/>
                <w:szCs w:val="20"/>
                <w:u w:val="single"/>
              </w:rPr>
            </w:pPr>
            <w:r w:rsidRPr="00A315C4">
              <w:rPr>
                <w:rFonts w:ascii="Letter-join Print Plus 3" w:hAnsi="Letter-join Print Plus 3"/>
                <w:b/>
                <w:color w:val="auto"/>
                <w:sz w:val="20"/>
                <w:szCs w:val="20"/>
                <w:u w:val="single"/>
              </w:rPr>
              <w:lastRenderedPageBreak/>
              <w:t>Wow Cards</w:t>
            </w:r>
          </w:p>
          <w:p w14:paraId="2EF26A69" w14:textId="77777777" w:rsidR="004F7930" w:rsidRDefault="004F7930" w:rsidP="004F7930">
            <w:pPr>
              <w:rPr>
                <w:rFonts w:ascii="Letter-join Print Plus 3" w:hAnsi="Letter-join Print Plus 3"/>
                <w:color w:val="auto"/>
                <w:sz w:val="20"/>
                <w:szCs w:val="20"/>
              </w:rPr>
            </w:pPr>
            <w:r w:rsidRPr="00213055">
              <w:rPr>
                <w:rFonts w:ascii="Letter-join Print Plus 3" w:hAnsi="Letter-join Print Plus 3"/>
                <w:color w:val="auto"/>
                <w:sz w:val="20"/>
                <w:szCs w:val="20"/>
              </w:rPr>
              <w:t>Each half term you will be given a set of ‘WOW cards’. These are for you to celebrate your child’s achievements outside of school. Please send them into school so that they can be shared with their peers and the cards can be displayed on our ‘WOW’ display. Reasons to celebrate your child may include sleeping in their own bed all night, using their knife and fork correctly, using their manners or swimming a length etc.</w:t>
            </w:r>
          </w:p>
          <w:p w14:paraId="68A51567" w14:textId="77777777" w:rsidR="004F7930" w:rsidRDefault="004F7930" w:rsidP="004F7930">
            <w:pPr>
              <w:rPr>
                <w:rFonts w:ascii="Letter-join Print Plus 3" w:hAnsi="Letter-join Print Plus 3"/>
                <w:color w:val="auto"/>
                <w:sz w:val="20"/>
                <w:szCs w:val="20"/>
              </w:rPr>
            </w:pPr>
            <w:bookmarkStart w:id="0" w:name="_GoBack"/>
            <w:bookmarkEnd w:id="0"/>
          </w:p>
          <w:p w14:paraId="31E24618" w14:textId="7D044B9D" w:rsidR="004F7930" w:rsidRDefault="75EE1EE2" w:rsidP="7F9599B1">
            <w:pPr>
              <w:rPr>
                <w:rFonts w:ascii="Letter-join Print Plus 3" w:hAnsi="Letter-join Print Plus 3" w:cs="Calibri"/>
                <w:color w:val="auto"/>
                <w:sz w:val="20"/>
                <w:szCs w:val="20"/>
              </w:rPr>
            </w:pPr>
            <w:r w:rsidRPr="7F9599B1">
              <w:rPr>
                <w:rFonts w:ascii="Letter-join Print Plus 3" w:hAnsi="Letter-join Print Plus 3" w:cs="Calibri"/>
                <w:b/>
                <w:bCs/>
                <w:color w:val="auto"/>
                <w:sz w:val="20"/>
                <w:szCs w:val="20"/>
              </w:rPr>
              <w:t>Outdoor Equipment: For safety reasons, please make sure your children are not playing on the equipment in the Foundation Unit playground before and after sessions and with the activities set out.</w:t>
            </w:r>
            <w:r w:rsidR="004F7930" w:rsidRPr="7F9599B1">
              <w:rPr>
                <w:rFonts w:ascii="Letter-join Print Plus 3" w:hAnsi="Letter-join Print Plus 3" w:cs="Calibri"/>
                <w:color w:val="auto"/>
                <w:sz w:val="20"/>
                <w:szCs w:val="20"/>
              </w:rPr>
              <w:t xml:space="preserve"> </w:t>
            </w:r>
          </w:p>
          <w:p w14:paraId="5ED87A8C" w14:textId="77777777" w:rsidR="004F7930" w:rsidRDefault="004F7930" w:rsidP="004F7930">
            <w:pPr>
              <w:rPr>
                <w:rFonts w:ascii="Letter-join Print Plus 3" w:hAnsi="Letter-join Print Plus 3"/>
                <w:color w:val="auto"/>
                <w:sz w:val="20"/>
                <w:szCs w:val="20"/>
              </w:rPr>
            </w:pPr>
          </w:p>
          <w:p w14:paraId="3034A00C" w14:textId="77777777" w:rsidR="004F7930" w:rsidRPr="0062570F" w:rsidRDefault="004F7930" w:rsidP="004F7930">
            <w:pPr>
              <w:rPr>
                <w:rFonts w:ascii="Letter-join Print Plus 3" w:hAnsi="Letter-join Print Plus 3" w:cs="Calibri"/>
                <w:color w:val="auto"/>
                <w:sz w:val="20"/>
              </w:rPr>
            </w:pPr>
          </w:p>
          <w:p w14:paraId="5D0B4C10" w14:textId="323F6DC8" w:rsidR="004F7930" w:rsidRPr="0062570F" w:rsidRDefault="004F7930" w:rsidP="00864E77">
            <w:pPr>
              <w:pStyle w:val="ListParagraph"/>
              <w:rPr>
                <w:rFonts w:ascii="Letter-join Print Plus 3" w:hAnsi="Letter-join Print Plus 3"/>
                <w:bCs/>
                <w:color w:val="auto"/>
                <w:sz w:val="20"/>
                <w:szCs w:val="20"/>
                <w:lang w:val="en-GB"/>
              </w:rPr>
            </w:pPr>
          </w:p>
        </w:tc>
        <w:tc>
          <w:tcPr>
            <w:tcW w:w="5754" w:type="dxa"/>
            <w:tcMar>
              <w:left w:w="288" w:type="dxa"/>
              <w:right w:w="0" w:type="dxa"/>
            </w:tcMar>
          </w:tcPr>
          <w:p w14:paraId="12C11BAE" w14:textId="77777777" w:rsidR="002B3052" w:rsidRPr="00A315C4" w:rsidRDefault="002B3052" w:rsidP="0062570F">
            <w:pPr>
              <w:rPr>
                <w:rFonts w:ascii="Letter-join Print Plus 3" w:hAnsi="Letter-join Print Plus 3"/>
                <w:color w:val="auto"/>
                <w:sz w:val="20"/>
                <w:szCs w:val="20"/>
                <w:u w:val="single"/>
              </w:rPr>
            </w:pPr>
            <w:r w:rsidRPr="00A315C4">
              <w:rPr>
                <w:rFonts w:ascii="Letter-join Print Plus 3" w:hAnsi="Letter-join Print Plus 3"/>
                <w:b/>
                <w:color w:val="auto"/>
                <w:sz w:val="20"/>
                <w:szCs w:val="20"/>
                <w:u w:val="single"/>
              </w:rPr>
              <w:lastRenderedPageBreak/>
              <w:t>Reading</w:t>
            </w:r>
          </w:p>
          <w:p w14:paraId="155CA5E6" w14:textId="278C8D8A" w:rsidR="00F049FC" w:rsidRPr="0062570F" w:rsidRDefault="002B3052" w:rsidP="0062570F">
            <w:pPr>
              <w:rPr>
                <w:rFonts w:ascii="Letter-join Print Plus 3" w:hAnsi="Letter-join Print Plus 3"/>
                <w:color w:val="auto"/>
                <w:sz w:val="20"/>
                <w:szCs w:val="20"/>
              </w:rPr>
            </w:pPr>
            <w:r w:rsidRPr="0062570F">
              <w:rPr>
                <w:rFonts w:ascii="Letter-join Print Plus 3" w:hAnsi="Letter-join Print Plus 3"/>
                <w:noProof/>
                <w:color w:val="auto"/>
                <w:sz w:val="20"/>
                <w:szCs w:val="20"/>
                <w:lang w:val="en-GB" w:eastAsia="en-GB"/>
              </w:rPr>
              <w:drawing>
                <wp:anchor distT="0" distB="0" distL="114300" distR="114300" simplePos="0" relativeHeight="251658244" behindDoc="0" locked="0" layoutInCell="1" allowOverlap="1" wp14:anchorId="33B98954" wp14:editId="6FD63833">
                  <wp:simplePos x="0" y="0"/>
                  <wp:positionH relativeFrom="column">
                    <wp:posOffset>2300605</wp:posOffset>
                  </wp:positionH>
                  <wp:positionV relativeFrom="paragraph">
                    <wp:posOffset>516890</wp:posOffset>
                  </wp:positionV>
                  <wp:extent cx="981075" cy="861695"/>
                  <wp:effectExtent l="0" t="0" r="9525" b="0"/>
                  <wp:wrapSquare wrapText="bothSides"/>
                  <wp:docPr id="6" name="Picture 6" descr="197 Owl Reading Clipart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197 Owl Reading Clipart Illustrations &amp; Clip Art - iStoc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981075" cy="861695"/>
                          </a:xfrm>
                          <a:prstGeom prst="rect">
                            <a:avLst/>
                          </a:prstGeom>
                          <a:noFill/>
                          <a:ln>
                            <a:noFill/>
                          </a:ln>
                        </pic:spPr>
                      </pic:pic>
                    </a:graphicData>
                  </a:graphic>
                </wp:anchor>
              </w:drawing>
            </w:r>
            <w:r w:rsidRPr="0062570F">
              <w:rPr>
                <w:rFonts w:ascii="Letter-join Print Plus 3" w:hAnsi="Letter-join Print Plus 3"/>
                <w:color w:val="auto"/>
                <w:sz w:val="20"/>
                <w:szCs w:val="20"/>
              </w:rPr>
              <w:t xml:space="preserve">We encourage you to read with your child every day at home. For each read that your child completes and is written in their reading diary, your child will contribute towards the total class reads, when we reach 250 </w:t>
            </w:r>
            <w:r w:rsidR="6027679F" w:rsidRPr="0062570F">
              <w:rPr>
                <w:rFonts w:ascii="Letter-join Print Plus 3" w:hAnsi="Letter-join Print Plus 3"/>
                <w:color w:val="auto"/>
                <w:sz w:val="20"/>
                <w:szCs w:val="20"/>
              </w:rPr>
              <w:t>reads,</w:t>
            </w:r>
            <w:r w:rsidRPr="0062570F">
              <w:rPr>
                <w:rFonts w:ascii="Letter-join Print Plus 3" w:hAnsi="Letter-join Print Plus 3"/>
                <w:color w:val="auto"/>
                <w:sz w:val="20"/>
                <w:szCs w:val="20"/>
              </w:rPr>
              <w:t xml:space="preserve"> we will have a class treat. </w:t>
            </w:r>
          </w:p>
          <w:p w14:paraId="2CCBE8F8" w14:textId="59DAF400" w:rsidR="002B3052" w:rsidRPr="0062570F" w:rsidRDefault="002B3052" w:rsidP="0062570F">
            <w:pPr>
              <w:pStyle w:val="ListParagraph"/>
              <w:ind w:left="0"/>
              <w:rPr>
                <w:rFonts w:ascii="Letter-join Print Plus 3" w:hAnsi="Letter-join Print Plus 3"/>
                <w:color w:val="auto"/>
                <w:sz w:val="20"/>
                <w:szCs w:val="20"/>
              </w:rPr>
            </w:pPr>
            <w:r w:rsidRPr="0062570F">
              <w:rPr>
                <w:rFonts w:ascii="Letter-join Print Plus 3" w:hAnsi="Letter-join Print Plus 3"/>
                <w:color w:val="auto"/>
                <w:sz w:val="20"/>
                <w:szCs w:val="20"/>
                <w:lang w:val="en-GB"/>
              </w:rPr>
              <w:t xml:space="preserve">Children will bring home </w:t>
            </w:r>
            <w:r w:rsidR="003E6F16">
              <w:rPr>
                <w:rFonts w:ascii="Letter-join Print Plus 3" w:hAnsi="Letter-join Print Plus 3"/>
                <w:color w:val="auto"/>
                <w:sz w:val="20"/>
                <w:szCs w:val="20"/>
                <w:lang w:val="en-GB"/>
              </w:rPr>
              <w:t xml:space="preserve">a </w:t>
            </w:r>
            <w:r w:rsidRPr="0062570F">
              <w:rPr>
                <w:rFonts w:ascii="Letter-join Print Plus 3" w:hAnsi="Letter-join Print Plus 3"/>
                <w:color w:val="auto"/>
                <w:sz w:val="20"/>
                <w:szCs w:val="20"/>
              </w:rPr>
              <w:t>book to share and love. Our children will choose this book from their class reading area. The children might have heard it lots in class so can take it home to retell or it’s a book that someone at home can read to them.</w:t>
            </w:r>
          </w:p>
          <w:p w14:paraId="25B534DB" w14:textId="716504FF" w:rsidR="002B3052" w:rsidRDefault="002B3052" w:rsidP="0062570F">
            <w:pPr>
              <w:pStyle w:val="ListParagraph"/>
              <w:ind w:left="0"/>
              <w:rPr>
                <w:rFonts w:ascii="Letter-join Print Plus 3" w:hAnsi="Letter-join Print Plus 3"/>
                <w:color w:val="auto"/>
                <w:sz w:val="20"/>
                <w:szCs w:val="20"/>
              </w:rPr>
            </w:pPr>
            <w:r w:rsidRPr="0062570F">
              <w:rPr>
                <w:rFonts w:ascii="Letter-join Print Plus 3" w:hAnsi="Letter-join Print Plus 3"/>
                <w:color w:val="auto"/>
                <w:sz w:val="20"/>
                <w:szCs w:val="20"/>
              </w:rPr>
              <w:t xml:space="preserve">Children will also bring home </w:t>
            </w:r>
            <w:r w:rsidR="003E6F16">
              <w:rPr>
                <w:rFonts w:ascii="Letter-join Print Plus 3" w:hAnsi="Letter-join Print Plus 3"/>
                <w:color w:val="auto"/>
                <w:sz w:val="20"/>
                <w:szCs w:val="20"/>
              </w:rPr>
              <w:t>2</w:t>
            </w:r>
            <w:r w:rsidRPr="0062570F">
              <w:rPr>
                <w:rFonts w:ascii="Letter-join Print Plus 3" w:hAnsi="Letter-join Print Plus 3"/>
                <w:color w:val="auto"/>
                <w:sz w:val="20"/>
                <w:szCs w:val="20"/>
              </w:rPr>
              <w:t xml:space="preserve"> independent book</w:t>
            </w:r>
            <w:r w:rsidR="003E6F16">
              <w:rPr>
                <w:rFonts w:ascii="Letter-join Print Plus 3" w:hAnsi="Letter-join Print Plus 3"/>
                <w:color w:val="auto"/>
                <w:sz w:val="20"/>
                <w:szCs w:val="20"/>
              </w:rPr>
              <w:t>s</w:t>
            </w:r>
            <w:r w:rsidRPr="0062570F">
              <w:rPr>
                <w:rFonts w:ascii="Letter-join Print Plus 3" w:hAnsi="Letter-join Print Plus 3"/>
                <w:color w:val="auto"/>
                <w:sz w:val="20"/>
                <w:szCs w:val="20"/>
              </w:rPr>
              <w:t>, th</w:t>
            </w:r>
            <w:r w:rsidR="003E6F16">
              <w:rPr>
                <w:rFonts w:ascii="Letter-join Print Plus 3" w:hAnsi="Letter-join Print Plus 3"/>
                <w:color w:val="auto"/>
                <w:sz w:val="20"/>
                <w:szCs w:val="20"/>
              </w:rPr>
              <w:t>ese</w:t>
            </w:r>
            <w:r w:rsidRPr="0062570F">
              <w:rPr>
                <w:rFonts w:ascii="Letter-join Print Plus 3" w:hAnsi="Letter-join Print Plus 3"/>
                <w:color w:val="auto"/>
                <w:sz w:val="20"/>
                <w:szCs w:val="20"/>
              </w:rPr>
              <w:t xml:space="preserve"> may not have any words in, it is for them to get used to holding</w:t>
            </w:r>
            <w:r w:rsidR="003E6F16">
              <w:rPr>
                <w:rFonts w:ascii="Letter-join Print Plus 3" w:hAnsi="Letter-join Print Plus 3"/>
                <w:color w:val="auto"/>
                <w:sz w:val="20"/>
                <w:szCs w:val="20"/>
              </w:rPr>
              <w:t xml:space="preserve"> a</w:t>
            </w:r>
            <w:r w:rsidRPr="0062570F">
              <w:rPr>
                <w:rFonts w:ascii="Letter-join Print Plus 3" w:hAnsi="Letter-join Print Plus 3"/>
                <w:color w:val="auto"/>
                <w:sz w:val="20"/>
                <w:szCs w:val="20"/>
              </w:rPr>
              <w:t xml:space="preserve"> book, the parts of the book and telling a story using the pictures. </w:t>
            </w:r>
            <w:r w:rsidR="00380AAF" w:rsidRPr="0062570F">
              <w:rPr>
                <w:rFonts w:ascii="Letter-join Print Plus 3" w:hAnsi="Letter-join Print Plus 3"/>
                <w:color w:val="auto"/>
                <w:sz w:val="20"/>
                <w:szCs w:val="20"/>
              </w:rPr>
              <w:t xml:space="preserve">If your child has a book with words you can encourage them to say the codes that they can see and help them to blend the words. </w:t>
            </w:r>
          </w:p>
          <w:p w14:paraId="077193DC" w14:textId="77777777" w:rsidR="004F7930" w:rsidRDefault="004F7930" w:rsidP="004F7930">
            <w:pPr>
              <w:rPr>
                <w:rFonts w:ascii="Letter-join Print Plus 3" w:hAnsi="Letter-join Print Plus 3"/>
                <w:b/>
                <w:i/>
                <w:color w:val="auto"/>
                <w:sz w:val="20"/>
                <w:szCs w:val="20"/>
              </w:rPr>
            </w:pPr>
          </w:p>
          <w:p w14:paraId="51CF03EA" w14:textId="024E4A45" w:rsidR="004F7930" w:rsidRPr="00A315C4" w:rsidRDefault="00F049FC" w:rsidP="004F7930">
            <w:pPr>
              <w:rPr>
                <w:rFonts w:ascii="Letter-join Print Plus 3" w:hAnsi="Letter-join Print Plus 3"/>
                <w:b/>
                <w:bCs/>
                <w:color w:val="auto"/>
                <w:sz w:val="20"/>
                <w:szCs w:val="20"/>
                <w:u w:val="single"/>
                <w:lang w:val="en-GB"/>
              </w:rPr>
            </w:pPr>
            <w:r>
              <w:rPr>
                <w:rFonts w:ascii="Letter-join Print Plus 3" w:hAnsi="Letter-join Print Plus 3"/>
                <w:b/>
                <w:bCs/>
                <w:color w:val="auto"/>
                <w:sz w:val="20"/>
                <w:szCs w:val="20"/>
                <w:u w:val="single"/>
                <w:lang w:val="en-GB"/>
              </w:rPr>
              <w:t xml:space="preserve">Fruit, </w:t>
            </w:r>
            <w:r w:rsidR="004F7930" w:rsidRPr="00A315C4">
              <w:rPr>
                <w:rFonts w:ascii="Letter-join Print Plus 3" w:hAnsi="Letter-join Print Plus 3"/>
                <w:b/>
                <w:bCs/>
                <w:color w:val="auto"/>
                <w:sz w:val="20"/>
                <w:szCs w:val="20"/>
                <w:u w:val="single"/>
                <w:lang w:val="en-GB"/>
              </w:rPr>
              <w:t>Milk</w:t>
            </w:r>
            <w:r>
              <w:rPr>
                <w:rFonts w:ascii="Letter-join Print Plus 3" w:hAnsi="Letter-join Print Plus 3"/>
                <w:b/>
                <w:bCs/>
                <w:color w:val="auto"/>
                <w:sz w:val="20"/>
                <w:szCs w:val="20"/>
                <w:u w:val="single"/>
                <w:lang w:val="en-GB"/>
              </w:rPr>
              <w:t xml:space="preserve"> and Snacks</w:t>
            </w:r>
          </w:p>
          <w:p w14:paraId="0DD60CA4" w14:textId="59F1FA2C" w:rsidR="004F7930" w:rsidRDefault="004F7930" w:rsidP="004F7930">
            <w:pPr>
              <w:rPr>
                <w:rFonts w:ascii="Letter-join Print Plus 3" w:hAnsi="Letter-join Print Plus 3"/>
                <w:bCs/>
                <w:color w:val="auto"/>
                <w:sz w:val="20"/>
                <w:szCs w:val="20"/>
                <w:lang w:val="en-GB"/>
              </w:rPr>
            </w:pPr>
            <w:r>
              <w:rPr>
                <w:rFonts w:ascii="Letter-join Print Plus 3" w:hAnsi="Letter-join Print Plus 3"/>
                <w:bCs/>
                <w:color w:val="auto"/>
                <w:sz w:val="20"/>
                <w:szCs w:val="20"/>
                <w:lang w:val="en-GB"/>
              </w:rPr>
              <w:t>Every day the children will have the opportunity to have fruit in the morning and milk in the afternoon. All children are allowed 1 piece of fruit per day. If you wish for your child to have milk, please sign up via the Cool Milk website.</w:t>
            </w:r>
            <w:r w:rsidR="00F049FC">
              <w:rPr>
                <w:rFonts w:ascii="Letter-join Print Plus 3" w:hAnsi="Letter-join Print Plus 3"/>
                <w:bCs/>
                <w:color w:val="auto"/>
                <w:sz w:val="20"/>
                <w:szCs w:val="20"/>
                <w:lang w:val="en-GB"/>
              </w:rPr>
              <w:t xml:space="preserve"> If you wish to send your child in with a snack from home that is absolutely fine- please just make sure this is healthy, such as some mini breadsticks or a cereal bar. </w:t>
            </w:r>
          </w:p>
          <w:p w14:paraId="0737A10F" w14:textId="77777777" w:rsidR="0029489D" w:rsidRPr="0062570F" w:rsidRDefault="0029489D" w:rsidP="0062570F">
            <w:pPr>
              <w:rPr>
                <w:rFonts w:ascii="Letter-join Print Plus 3" w:hAnsi="Letter-join Print Plus 3"/>
                <w:color w:val="auto"/>
                <w:sz w:val="20"/>
                <w:szCs w:val="20"/>
              </w:rPr>
            </w:pPr>
          </w:p>
          <w:p w14:paraId="12202EC7" w14:textId="6571EB18" w:rsidR="00DD061B" w:rsidRPr="00A315C4" w:rsidRDefault="00DD061B" w:rsidP="0062570F">
            <w:pPr>
              <w:rPr>
                <w:rFonts w:ascii="Letter-join Print Plus 3" w:hAnsi="Letter-join Print Plus 3"/>
                <w:b/>
                <w:bCs/>
                <w:color w:val="auto"/>
                <w:sz w:val="20"/>
                <w:szCs w:val="20"/>
                <w:u w:val="single"/>
                <w:lang w:val="en-GB"/>
              </w:rPr>
            </w:pPr>
            <w:r w:rsidRPr="00A315C4">
              <w:rPr>
                <w:rFonts w:ascii="Letter-join Print Plus 3" w:hAnsi="Letter-join Print Plus 3"/>
                <w:b/>
                <w:bCs/>
                <w:color w:val="auto"/>
                <w:sz w:val="20"/>
                <w:szCs w:val="20"/>
                <w:u w:val="single"/>
                <w:lang w:val="en-GB"/>
              </w:rPr>
              <w:t>Belongings</w:t>
            </w:r>
          </w:p>
          <w:p w14:paraId="3328B51D" w14:textId="1BF8506D" w:rsidR="0067418C" w:rsidRPr="0062570F" w:rsidRDefault="00DD061B" w:rsidP="0062570F">
            <w:pPr>
              <w:rPr>
                <w:rFonts w:ascii="Letter-join Print Plus 3" w:hAnsi="Letter-join Print Plus 3"/>
                <w:bCs/>
                <w:color w:val="auto"/>
                <w:sz w:val="20"/>
                <w:szCs w:val="20"/>
                <w:lang w:val="en-GB"/>
              </w:rPr>
            </w:pPr>
            <w:r w:rsidRPr="0062570F">
              <w:rPr>
                <w:rFonts w:ascii="Letter-join Print Plus 3" w:hAnsi="Letter-join Print Plus 3"/>
                <w:bCs/>
                <w:color w:val="auto"/>
                <w:sz w:val="20"/>
                <w:szCs w:val="20"/>
                <w:lang w:val="en-GB"/>
              </w:rPr>
              <w:t xml:space="preserve">Please ensure </w:t>
            </w:r>
            <w:r w:rsidRPr="00A315C4">
              <w:rPr>
                <w:rFonts w:ascii="Letter-join Print Plus 3" w:hAnsi="Letter-join Print Plus 3"/>
                <w:b/>
                <w:bCs/>
                <w:color w:val="auto"/>
                <w:sz w:val="22"/>
                <w:szCs w:val="20"/>
                <w:u w:val="single"/>
                <w:lang w:val="en-GB"/>
              </w:rPr>
              <w:t>ALL</w:t>
            </w:r>
            <w:r w:rsidRPr="0062570F">
              <w:rPr>
                <w:rFonts w:ascii="Letter-join Print Plus 3" w:hAnsi="Letter-join Print Plus 3"/>
                <w:bCs/>
                <w:color w:val="auto"/>
                <w:sz w:val="20"/>
                <w:szCs w:val="20"/>
                <w:lang w:val="en-GB"/>
              </w:rPr>
              <w:t xml:space="preserve"> your child’s t</w:t>
            </w:r>
            <w:r w:rsidR="00F049FC">
              <w:rPr>
                <w:rFonts w:ascii="Letter-join Print Plus 3" w:hAnsi="Letter-join Print Plus 3"/>
                <w:bCs/>
                <w:color w:val="auto"/>
                <w:sz w:val="20"/>
                <w:szCs w:val="20"/>
                <w:lang w:val="en-GB"/>
              </w:rPr>
              <w:t xml:space="preserve">hings have their name on, as I’m sure </w:t>
            </w:r>
            <w:r w:rsidRPr="0062570F">
              <w:rPr>
                <w:rFonts w:ascii="Letter-join Print Plus 3" w:hAnsi="Letter-join Print Plus 3"/>
                <w:bCs/>
                <w:color w:val="auto"/>
                <w:sz w:val="20"/>
                <w:szCs w:val="20"/>
                <w:lang w:val="en-GB"/>
              </w:rPr>
              <w:t>you can</w:t>
            </w:r>
            <w:r w:rsidR="00F049FC">
              <w:rPr>
                <w:rFonts w:ascii="Letter-join Print Plus 3" w:hAnsi="Letter-join Print Plus 3"/>
                <w:bCs/>
                <w:color w:val="auto"/>
                <w:sz w:val="20"/>
                <w:szCs w:val="20"/>
                <w:lang w:val="en-GB"/>
              </w:rPr>
              <w:t xml:space="preserve"> imagine how difficult it is</w:t>
            </w:r>
            <w:r w:rsidRPr="0062570F">
              <w:rPr>
                <w:rFonts w:ascii="Letter-join Print Plus 3" w:hAnsi="Letter-join Print Plus 3"/>
                <w:bCs/>
                <w:color w:val="auto"/>
                <w:sz w:val="20"/>
                <w:szCs w:val="20"/>
                <w:lang w:val="en-GB"/>
              </w:rPr>
              <w:t xml:space="preserve"> if items are not clearly named.</w:t>
            </w:r>
            <w:r w:rsidR="00F049FC">
              <w:rPr>
                <w:rFonts w:ascii="Letter-join Print Plus 3" w:hAnsi="Letter-join Print Plus 3"/>
                <w:bCs/>
                <w:color w:val="auto"/>
                <w:sz w:val="20"/>
                <w:szCs w:val="20"/>
                <w:lang w:val="en-GB"/>
              </w:rPr>
              <w:t xml:space="preserve"> If something does go missing,</w:t>
            </w:r>
            <w:r w:rsidRPr="0062570F">
              <w:rPr>
                <w:rFonts w:ascii="Letter-join Print Plus 3" w:hAnsi="Letter-join Print Plus 3"/>
                <w:bCs/>
                <w:color w:val="auto"/>
                <w:sz w:val="20"/>
                <w:szCs w:val="20"/>
                <w:lang w:val="en-GB"/>
              </w:rPr>
              <w:t xml:space="preserve"> please report this to a member of the Foundation Staff straight away. It is easier to find things if we know </w:t>
            </w:r>
            <w:r w:rsidR="00864E77">
              <w:rPr>
                <w:rFonts w:ascii="Letter-join Print Plus 3" w:hAnsi="Letter-join Print Plus 3"/>
                <w:bCs/>
                <w:color w:val="auto"/>
                <w:sz w:val="20"/>
                <w:szCs w:val="20"/>
                <w:lang w:val="en-GB"/>
              </w:rPr>
              <w:t>immediately</w:t>
            </w:r>
            <w:r w:rsidR="00F049FC">
              <w:rPr>
                <w:rFonts w:ascii="Letter-join Print Plus 3" w:hAnsi="Letter-join Print Plus 3"/>
                <w:bCs/>
                <w:color w:val="auto"/>
                <w:sz w:val="20"/>
                <w:szCs w:val="20"/>
                <w:lang w:val="en-GB"/>
              </w:rPr>
              <w:t xml:space="preserve"> when names are written on or sewed into the tag</w:t>
            </w:r>
            <w:r w:rsidRPr="0062570F">
              <w:rPr>
                <w:rFonts w:ascii="Letter-join Print Plus 3" w:hAnsi="Letter-join Print Plus 3"/>
                <w:bCs/>
                <w:color w:val="auto"/>
                <w:sz w:val="20"/>
                <w:szCs w:val="20"/>
                <w:lang w:val="en-GB"/>
              </w:rPr>
              <w:t>. We do encourage the children to take responsibility for their own items and we ask that you too take this approach.</w:t>
            </w:r>
          </w:p>
          <w:p w14:paraId="5B4F23B5" w14:textId="2B01F54A" w:rsidR="002B3052" w:rsidRPr="0062570F" w:rsidRDefault="002B3052" w:rsidP="0062570F">
            <w:pPr>
              <w:rPr>
                <w:rFonts w:ascii="Letter-join Print Plus 3" w:hAnsi="Letter-join Print Plus 3"/>
                <w:bCs/>
                <w:color w:val="auto"/>
                <w:sz w:val="20"/>
                <w:szCs w:val="20"/>
                <w:lang w:val="en-GB"/>
              </w:rPr>
            </w:pPr>
          </w:p>
          <w:p w14:paraId="1E1B3DFF" w14:textId="77777777" w:rsidR="002B3052" w:rsidRPr="00A315C4" w:rsidRDefault="002B3052" w:rsidP="0062570F">
            <w:pPr>
              <w:rPr>
                <w:rFonts w:ascii="Letter-join Print Plus 3" w:hAnsi="Letter-join Print Plus 3"/>
                <w:b/>
                <w:bCs/>
                <w:color w:val="auto"/>
                <w:sz w:val="20"/>
                <w:szCs w:val="20"/>
                <w:u w:val="single"/>
                <w:lang w:val="en-GB"/>
              </w:rPr>
            </w:pPr>
            <w:r w:rsidRPr="00A315C4">
              <w:rPr>
                <w:rFonts w:ascii="Letter-join Print Plus 3" w:hAnsi="Letter-join Print Plus 3"/>
                <w:b/>
                <w:bCs/>
                <w:color w:val="auto"/>
                <w:sz w:val="20"/>
                <w:szCs w:val="20"/>
                <w:u w:val="single"/>
                <w:lang w:val="en-GB"/>
              </w:rPr>
              <w:t>Coming into school</w:t>
            </w:r>
          </w:p>
          <w:p w14:paraId="5F864A19" w14:textId="700A9131" w:rsidR="002B3052" w:rsidRPr="0062570F" w:rsidRDefault="5BC54069" w:rsidP="0062570F">
            <w:pPr>
              <w:rPr>
                <w:rFonts w:ascii="Letter-join Print Plus 3" w:hAnsi="Letter-join Print Plus 3" w:cs="Calibri"/>
                <w:color w:val="auto"/>
                <w:sz w:val="20"/>
                <w:szCs w:val="20"/>
              </w:rPr>
            </w:pPr>
            <w:r w:rsidRPr="7F9599B1">
              <w:rPr>
                <w:rFonts w:ascii="Letter-join Print Plus 3" w:hAnsi="Letter-join Print Plus 3" w:cs="Calibri"/>
                <w:color w:val="auto"/>
                <w:sz w:val="20"/>
                <w:szCs w:val="20"/>
              </w:rPr>
              <w:t xml:space="preserve">Remember, the gate will be opened for the morning session at 8.30am and </w:t>
            </w:r>
            <w:r w:rsidR="00F049FC">
              <w:rPr>
                <w:rFonts w:ascii="Letter-join Print Plus 3" w:hAnsi="Letter-join Print Plus 3" w:cs="Calibri"/>
                <w:color w:val="auto"/>
                <w:sz w:val="20"/>
                <w:szCs w:val="20"/>
              </w:rPr>
              <w:t xml:space="preserve">these </w:t>
            </w:r>
            <w:r w:rsidRPr="7F9599B1">
              <w:rPr>
                <w:rFonts w:ascii="Letter-join Print Plus 3" w:hAnsi="Letter-join Print Plus 3" w:cs="Calibri"/>
                <w:color w:val="auto"/>
                <w:sz w:val="20"/>
                <w:szCs w:val="20"/>
              </w:rPr>
              <w:t>children are collected at 11.30am.</w:t>
            </w:r>
            <w:r w:rsidR="002B3052" w:rsidRPr="7F9599B1">
              <w:rPr>
                <w:rFonts w:ascii="Letter-join Print Plus 3" w:hAnsi="Letter-join Print Plus 3" w:cs="Calibri"/>
                <w:color w:val="auto"/>
                <w:sz w:val="20"/>
                <w:szCs w:val="20"/>
              </w:rPr>
              <w:t xml:space="preserve"> </w:t>
            </w:r>
            <w:r w:rsidR="51C73D2E" w:rsidRPr="7F9599B1">
              <w:rPr>
                <w:rFonts w:ascii="Letter-join Print Plus 3" w:hAnsi="Letter-join Print Plus 3" w:cs="Calibri"/>
                <w:color w:val="auto"/>
                <w:sz w:val="20"/>
                <w:szCs w:val="20"/>
              </w:rPr>
              <w:t>The gate will be opened for the afternoon session at 12.30pm an</w:t>
            </w:r>
            <w:r w:rsidR="00F049FC">
              <w:rPr>
                <w:rFonts w:ascii="Letter-join Print Plus 3" w:hAnsi="Letter-join Print Plus 3" w:cs="Calibri"/>
                <w:color w:val="auto"/>
                <w:sz w:val="20"/>
                <w:szCs w:val="20"/>
              </w:rPr>
              <w:t>d the children are collected between 3:15pm and 3:30</w:t>
            </w:r>
            <w:r w:rsidR="51C73D2E" w:rsidRPr="7F9599B1">
              <w:rPr>
                <w:rFonts w:ascii="Letter-join Print Plus 3" w:hAnsi="Letter-join Print Plus 3" w:cs="Calibri"/>
                <w:color w:val="auto"/>
                <w:sz w:val="20"/>
                <w:szCs w:val="20"/>
              </w:rPr>
              <w:t>pm</w:t>
            </w:r>
            <w:r w:rsidR="00F049FC">
              <w:rPr>
                <w:rFonts w:ascii="Letter-join Print Plus 3" w:hAnsi="Letter-join Print Plus 3" w:cs="Calibri"/>
                <w:color w:val="auto"/>
                <w:sz w:val="20"/>
                <w:szCs w:val="20"/>
              </w:rPr>
              <w:t xml:space="preserve"> during our soft close</w:t>
            </w:r>
            <w:r w:rsidR="51C73D2E" w:rsidRPr="7F9599B1">
              <w:rPr>
                <w:rFonts w:ascii="Letter-join Print Plus 3" w:hAnsi="Letter-join Print Plus 3" w:cs="Calibri"/>
                <w:color w:val="auto"/>
                <w:sz w:val="20"/>
                <w:szCs w:val="20"/>
              </w:rPr>
              <w:t>.</w:t>
            </w:r>
            <w:r w:rsidR="002B3052" w:rsidRPr="7F9599B1">
              <w:rPr>
                <w:rFonts w:ascii="Letter-join Print Plus 3" w:hAnsi="Letter-join Print Plus 3" w:cs="Calibri"/>
                <w:color w:val="auto"/>
                <w:sz w:val="20"/>
                <w:szCs w:val="20"/>
              </w:rPr>
              <w:t xml:space="preserve"> If you are late to school, please report to the school office so that your child can get their mark. Just a polite reminder to please </w:t>
            </w:r>
            <w:r w:rsidR="002B3052" w:rsidRPr="7F9599B1">
              <w:rPr>
                <w:rFonts w:ascii="Letter-join Print Plus 3" w:hAnsi="Letter-join Print Plus 3" w:cs="Calibri"/>
                <w:b/>
                <w:bCs/>
                <w:color w:val="auto"/>
                <w:sz w:val="20"/>
                <w:szCs w:val="20"/>
              </w:rPr>
              <w:t>remain outside</w:t>
            </w:r>
            <w:r w:rsidR="002B3052" w:rsidRPr="7F9599B1">
              <w:rPr>
                <w:rFonts w:ascii="Letter-join Print Plus 3" w:hAnsi="Letter-join Print Plus 3" w:cs="Calibri"/>
                <w:color w:val="auto"/>
                <w:sz w:val="20"/>
                <w:szCs w:val="20"/>
              </w:rPr>
              <w:t xml:space="preserve"> when dropping your child at school. We would like the children to come into the classroom independently and find their peg et</w:t>
            </w:r>
            <w:r w:rsidR="00F049FC">
              <w:rPr>
                <w:rFonts w:ascii="Letter-join Print Plus 3" w:hAnsi="Letter-join Print Plus 3" w:cs="Calibri"/>
                <w:color w:val="auto"/>
                <w:sz w:val="20"/>
                <w:szCs w:val="20"/>
              </w:rPr>
              <w:t xml:space="preserve">c. We </w:t>
            </w:r>
            <w:r w:rsidR="00F049FC">
              <w:rPr>
                <w:rFonts w:ascii="Letter-join Print Plus 3" w:hAnsi="Letter-join Print Plus 3" w:cs="Calibri"/>
                <w:color w:val="auto"/>
                <w:sz w:val="20"/>
                <w:szCs w:val="20"/>
              </w:rPr>
              <w:lastRenderedPageBreak/>
              <w:t>understand it can sometimes be a tricky transition for some children but a familiar</w:t>
            </w:r>
            <w:r w:rsidR="002B3052" w:rsidRPr="7F9599B1">
              <w:rPr>
                <w:rFonts w:ascii="Letter-join Print Plus 3" w:hAnsi="Letter-join Print Plus 3" w:cs="Calibri"/>
                <w:color w:val="auto"/>
                <w:sz w:val="20"/>
                <w:szCs w:val="20"/>
              </w:rPr>
              <w:t xml:space="preserve"> adult will be </w:t>
            </w:r>
            <w:r w:rsidR="00F049FC">
              <w:rPr>
                <w:rFonts w:ascii="Letter-join Print Plus 3" w:hAnsi="Letter-join Print Plus 3" w:cs="Calibri"/>
                <w:color w:val="auto"/>
                <w:sz w:val="20"/>
                <w:szCs w:val="20"/>
              </w:rPr>
              <w:t>in the classroom to support them so please try not to worry</w:t>
            </w:r>
            <w:r w:rsidR="002B3052" w:rsidRPr="7F9599B1">
              <w:rPr>
                <w:rFonts w:ascii="Letter-join Print Plus 3" w:hAnsi="Letter-join Print Plus 3" w:cs="Calibri"/>
                <w:color w:val="auto"/>
                <w:sz w:val="20"/>
                <w:szCs w:val="20"/>
              </w:rPr>
              <w:t>. If you will</w:t>
            </w:r>
            <w:r w:rsidR="00F049FC">
              <w:rPr>
                <w:rFonts w:ascii="Letter-join Print Plus 3" w:hAnsi="Letter-join Print Plus 3" w:cs="Calibri"/>
                <w:color w:val="auto"/>
                <w:sz w:val="20"/>
                <w:szCs w:val="20"/>
              </w:rPr>
              <w:t xml:space="preserve"> be collecting your child early, </w:t>
            </w:r>
            <w:r w:rsidR="002B3052" w:rsidRPr="7F9599B1">
              <w:rPr>
                <w:rFonts w:ascii="Letter-join Print Plus 3" w:hAnsi="Letter-join Print Plus 3" w:cs="Calibri"/>
                <w:color w:val="auto"/>
                <w:sz w:val="20"/>
                <w:szCs w:val="20"/>
              </w:rPr>
              <w:t>please let the office know in advance to a</w:t>
            </w:r>
            <w:r w:rsidR="00F049FC">
              <w:rPr>
                <w:rFonts w:ascii="Letter-join Print Plus 3" w:hAnsi="Letter-join Print Plus 3" w:cs="Calibri"/>
                <w:color w:val="auto"/>
                <w:sz w:val="20"/>
                <w:szCs w:val="20"/>
              </w:rPr>
              <w:t>llow us to get your child ready as</w:t>
            </w:r>
            <w:r w:rsidR="002B3052" w:rsidRPr="7F9599B1">
              <w:rPr>
                <w:rFonts w:ascii="Letter-join Print Plus 3" w:hAnsi="Letter-join Print Plus 3" w:cs="Calibri"/>
                <w:color w:val="auto"/>
                <w:sz w:val="20"/>
                <w:szCs w:val="20"/>
              </w:rPr>
              <w:t xml:space="preserve"> when we are not expecting </w:t>
            </w:r>
            <w:r w:rsidR="00380AAF" w:rsidRPr="7F9599B1">
              <w:rPr>
                <w:rFonts w:ascii="Letter-join Print Plus 3" w:hAnsi="Letter-join Print Plus 3" w:cs="Calibri"/>
                <w:color w:val="auto"/>
                <w:sz w:val="20"/>
                <w:szCs w:val="20"/>
              </w:rPr>
              <w:t>someone to go home it can cause interruption to our learn</w:t>
            </w:r>
            <w:r w:rsidR="00F049FC">
              <w:rPr>
                <w:rFonts w:ascii="Letter-join Print Plus 3" w:hAnsi="Letter-join Print Plus 3" w:cs="Calibri"/>
                <w:color w:val="auto"/>
                <w:sz w:val="20"/>
                <w:szCs w:val="20"/>
              </w:rPr>
              <w:t xml:space="preserve">ing time. </w:t>
            </w:r>
            <w:r w:rsidR="002B3052" w:rsidRPr="7F9599B1">
              <w:rPr>
                <w:rFonts w:ascii="Letter-join Print Plus 3" w:hAnsi="Letter-join Print Plus 3" w:cs="Calibri"/>
                <w:color w:val="auto"/>
                <w:sz w:val="20"/>
                <w:szCs w:val="20"/>
              </w:rPr>
              <w:t xml:space="preserve">Thank you. </w:t>
            </w:r>
          </w:p>
          <w:p w14:paraId="3DD57C7F" w14:textId="3049DB55" w:rsidR="002B3052" w:rsidRPr="0062570F" w:rsidRDefault="002B3052" w:rsidP="0062570F">
            <w:pPr>
              <w:rPr>
                <w:rFonts w:ascii="Letter-join Print Plus 3" w:hAnsi="Letter-join Print Plus 3" w:cs="Calibri"/>
                <w:color w:val="auto"/>
                <w:sz w:val="20"/>
              </w:rPr>
            </w:pPr>
          </w:p>
          <w:p w14:paraId="4215DEB1" w14:textId="77777777" w:rsidR="002B3052" w:rsidRPr="0062570F" w:rsidRDefault="002B3052" w:rsidP="0062570F">
            <w:pPr>
              <w:rPr>
                <w:rFonts w:ascii="Letter-join Print Plus 3" w:hAnsi="Letter-join Print Plus 3" w:cs="Calibri"/>
                <w:color w:val="auto"/>
                <w:sz w:val="20"/>
              </w:rPr>
            </w:pPr>
            <w:r w:rsidRPr="008705B5">
              <w:rPr>
                <w:rFonts w:ascii="Letter-join Print Plus 3" w:hAnsi="Letter-join Print Plus 3" w:cs="Calibri"/>
                <w:b/>
                <w:bCs/>
                <w:color w:val="auto"/>
                <w:sz w:val="20"/>
                <w:u w:val="single"/>
              </w:rPr>
              <w:t>Bringing Toys to Nursery:</w:t>
            </w:r>
            <w:r w:rsidRPr="0062570F">
              <w:rPr>
                <w:rFonts w:ascii="Letter-join Print Plus 3" w:hAnsi="Letter-join Print Plus 3" w:cs="Calibri"/>
                <w:b/>
                <w:bCs/>
                <w:color w:val="auto"/>
                <w:sz w:val="20"/>
              </w:rPr>
              <w:t xml:space="preserve"> </w:t>
            </w:r>
            <w:r w:rsidRPr="0062570F">
              <w:rPr>
                <w:rFonts w:ascii="Letter-join Print Plus 3" w:hAnsi="Letter-join Print Plus 3" w:cs="Calibri"/>
                <w:color w:val="auto"/>
                <w:sz w:val="20"/>
              </w:rPr>
              <w:t xml:space="preserve">We completely understand that some children like to bring a toy as a comfort, however we do not want any toys being lost or broken. We ask that the only belongings being brought into school are their water bottles, coats, reading bags and a spare set of clothes and wipes.  </w:t>
            </w:r>
          </w:p>
          <w:p w14:paraId="5C0CFBE0" w14:textId="77777777" w:rsidR="002B3052" w:rsidRPr="0062570F" w:rsidRDefault="002B3052" w:rsidP="0062570F">
            <w:pPr>
              <w:rPr>
                <w:rFonts w:ascii="Letter-join Print Plus 3" w:hAnsi="Letter-join Print Plus 3" w:cs="Calibri"/>
                <w:color w:val="auto"/>
                <w:sz w:val="20"/>
              </w:rPr>
            </w:pPr>
          </w:p>
          <w:p w14:paraId="79279677" w14:textId="79F2E7AB" w:rsidR="002B3052" w:rsidRPr="0062570F" w:rsidRDefault="002B3052" w:rsidP="0062570F">
            <w:pPr>
              <w:rPr>
                <w:rFonts w:ascii="Letter-join Print Plus 3" w:hAnsi="Letter-join Print Plus 3" w:cs="Calibri"/>
                <w:color w:val="auto"/>
                <w:sz w:val="20"/>
              </w:rPr>
            </w:pPr>
            <w:r w:rsidRPr="008705B5">
              <w:rPr>
                <w:rFonts w:ascii="Letter-join Print Plus 3" w:hAnsi="Letter-join Print Plus 3" w:cs="Calibri"/>
                <w:b/>
                <w:bCs/>
                <w:color w:val="auto"/>
                <w:sz w:val="20"/>
                <w:u w:val="single"/>
              </w:rPr>
              <w:t>When Collecting Your Child:</w:t>
            </w:r>
            <w:r w:rsidRPr="0062570F">
              <w:rPr>
                <w:rFonts w:ascii="Letter-join Print Plus 3" w:hAnsi="Letter-join Print Plus 3" w:cs="Calibri"/>
                <w:b/>
                <w:bCs/>
                <w:color w:val="auto"/>
                <w:sz w:val="20"/>
              </w:rPr>
              <w:t xml:space="preserve"> </w:t>
            </w:r>
            <w:r w:rsidRPr="0062570F">
              <w:rPr>
                <w:rFonts w:ascii="Letter-join Print Plus 3" w:hAnsi="Letter-join Print Plus 3" w:cs="Calibri"/>
                <w:color w:val="auto"/>
                <w:sz w:val="20"/>
              </w:rPr>
              <w:t xml:space="preserve">When collecting your child, they will wait with </w:t>
            </w:r>
            <w:r w:rsidRPr="0062570F">
              <w:rPr>
                <w:rFonts w:ascii="Letter-join Print Plus 3" w:hAnsi="Letter-join Print Plus 3" w:cs="Calibri"/>
                <w:color w:val="auto"/>
                <w:sz w:val="20"/>
                <w:lang w:val="en-GB"/>
              </w:rPr>
              <w:t xml:space="preserve">an adult </w:t>
            </w:r>
            <w:r w:rsidRPr="0062570F">
              <w:rPr>
                <w:rFonts w:ascii="Letter-join Print Plus 3" w:hAnsi="Letter-join Print Plus 3" w:cs="Calibri"/>
                <w:color w:val="auto"/>
                <w:sz w:val="20"/>
              </w:rPr>
              <w:t xml:space="preserve">until they are called, please wait on </w:t>
            </w:r>
            <w:r w:rsidR="008705B5">
              <w:rPr>
                <w:rFonts w:ascii="Letter-join Print Plus 3" w:hAnsi="Letter-join Print Plus 3" w:cs="Calibri"/>
                <w:color w:val="auto"/>
                <w:sz w:val="20"/>
              </w:rPr>
              <w:t>the playground for your child. I</w:t>
            </w:r>
            <w:r w:rsidRPr="0062570F">
              <w:rPr>
                <w:rFonts w:ascii="Letter-join Print Plus 3" w:hAnsi="Letter-join Print Plus 3" w:cs="Calibri"/>
                <w:color w:val="auto"/>
                <w:sz w:val="20"/>
              </w:rPr>
              <w:t xml:space="preserve">f you need to speak to a member </w:t>
            </w:r>
            <w:r w:rsidR="008705B5">
              <w:rPr>
                <w:rFonts w:ascii="Letter-join Print Plus 3" w:hAnsi="Letter-join Print Plus 3" w:cs="Calibri"/>
                <w:color w:val="auto"/>
                <w:sz w:val="20"/>
              </w:rPr>
              <w:t xml:space="preserve">of staff, </w:t>
            </w:r>
            <w:r w:rsidRPr="0062570F">
              <w:rPr>
                <w:rFonts w:ascii="Letter-join Print Plus 3" w:hAnsi="Letter-join Print Plus 3" w:cs="Calibri"/>
                <w:color w:val="auto"/>
                <w:sz w:val="20"/>
              </w:rPr>
              <w:t>please hang around until all of the children have been dismissed and someone will be happy to have a chat with you. If a member of staff needs to share any information with you</w:t>
            </w:r>
            <w:r w:rsidR="008705B5">
              <w:rPr>
                <w:rFonts w:ascii="Letter-join Print Plus 3" w:hAnsi="Letter-join Print Plus 3" w:cs="Calibri"/>
                <w:color w:val="auto"/>
                <w:sz w:val="20"/>
              </w:rPr>
              <w:t>,</w:t>
            </w:r>
            <w:r w:rsidRPr="0062570F">
              <w:rPr>
                <w:rFonts w:ascii="Letter-join Print Plus 3" w:hAnsi="Letter-join Print Plus 3" w:cs="Calibri"/>
                <w:color w:val="auto"/>
                <w:sz w:val="20"/>
              </w:rPr>
              <w:t xml:space="preserve"> they may ask you to wait until the end so that they can have a more private discussion with you. </w:t>
            </w:r>
          </w:p>
          <w:p w14:paraId="7EC4481D" w14:textId="77777777" w:rsidR="002B3052" w:rsidRPr="0062570F" w:rsidRDefault="002B3052" w:rsidP="0062570F">
            <w:pPr>
              <w:rPr>
                <w:rFonts w:ascii="Letter-join Print Plus 3" w:hAnsi="Letter-join Print Plus 3" w:cs="Calibri"/>
                <w:color w:val="auto"/>
                <w:sz w:val="20"/>
              </w:rPr>
            </w:pPr>
          </w:p>
          <w:p w14:paraId="68BC309A" w14:textId="77777777" w:rsidR="004F7930" w:rsidRPr="00A315C4" w:rsidRDefault="004F7930" w:rsidP="004F7930">
            <w:pPr>
              <w:rPr>
                <w:rFonts w:ascii="Letter-join Print Plus 3" w:hAnsi="Letter-join Print Plus 3"/>
                <w:b/>
                <w:bCs/>
                <w:iCs/>
                <w:color w:val="auto"/>
                <w:sz w:val="20"/>
                <w:szCs w:val="20"/>
                <w:u w:val="single"/>
                <w:lang w:val="en-GB"/>
              </w:rPr>
            </w:pPr>
            <w:r w:rsidRPr="00A315C4">
              <w:rPr>
                <w:rFonts w:ascii="Letter-join Print Plus 3" w:hAnsi="Letter-join Print Plus 3"/>
                <w:b/>
                <w:bCs/>
                <w:iCs/>
                <w:color w:val="auto"/>
                <w:sz w:val="20"/>
                <w:szCs w:val="20"/>
                <w:u w:val="single"/>
                <w:lang w:val="en-GB"/>
              </w:rPr>
              <w:t>Contributions</w:t>
            </w:r>
          </w:p>
          <w:p w14:paraId="16A1771D" w14:textId="56ECAE6F" w:rsidR="004F7930" w:rsidRDefault="0757E926" w:rsidP="004F7930">
            <w:pPr>
              <w:rPr>
                <w:rFonts w:ascii="Letter-join Print Plus 3" w:hAnsi="Letter-join Print Plus 3" w:cs="Calibri"/>
                <w:color w:val="auto"/>
                <w:sz w:val="20"/>
                <w:szCs w:val="20"/>
                <w:lang w:val="en-GB"/>
              </w:rPr>
            </w:pPr>
            <w:r w:rsidRPr="7F9599B1">
              <w:rPr>
                <w:rFonts w:ascii="Letter-join Print Plus 3" w:hAnsi="Letter-join Print Plus 3" w:cs="Calibri"/>
                <w:color w:val="auto"/>
                <w:sz w:val="20"/>
                <w:szCs w:val="20"/>
              </w:rPr>
              <w:t>We love to get creative in EYFS and use all our senses to explore.</w:t>
            </w:r>
            <w:r w:rsidR="004F7930" w:rsidRPr="7F9599B1">
              <w:rPr>
                <w:rFonts w:ascii="Letter-join Print Plus 3" w:hAnsi="Letter-join Print Plus 3" w:cs="Calibri"/>
                <w:color w:val="auto"/>
                <w:sz w:val="20"/>
                <w:szCs w:val="20"/>
              </w:rPr>
              <w:t xml:space="preserve"> We always try to plan exciting learning opportunities for the children to enjoy. Some of these activities require us to use lots of resources. If you would like to make a voluntary </w:t>
            </w:r>
            <w:r w:rsidR="004F7930" w:rsidRPr="7F9599B1">
              <w:rPr>
                <w:rFonts w:ascii="Letter-join Print Plus 3" w:hAnsi="Letter-join Print Plus 3" w:cs="Calibri"/>
                <w:color w:val="auto"/>
                <w:sz w:val="20"/>
                <w:szCs w:val="20"/>
                <w:lang w:val="en-GB"/>
              </w:rPr>
              <w:t xml:space="preserve">donation towards these consumables of £2 each half term it would be greatly appreciated. Alternatively, if you wish to donate resources to support </w:t>
            </w:r>
            <w:r w:rsidR="008705B5" w:rsidRPr="7F9599B1">
              <w:rPr>
                <w:rFonts w:ascii="Letter-join Print Plus 3" w:hAnsi="Letter-join Print Plus 3" w:cs="Calibri"/>
                <w:color w:val="auto"/>
                <w:sz w:val="20"/>
                <w:szCs w:val="20"/>
                <w:lang w:val="en-GB"/>
              </w:rPr>
              <w:t>us</w:t>
            </w:r>
            <w:r w:rsidR="008705B5">
              <w:rPr>
                <w:rFonts w:ascii="Letter-join Print Plus 3" w:hAnsi="Letter-join Print Plus 3" w:cs="Calibri"/>
                <w:color w:val="auto"/>
                <w:sz w:val="20"/>
                <w:szCs w:val="20"/>
                <w:lang w:val="en-GB"/>
              </w:rPr>
              <w:t xml:space="preserve"> that</w:t>
            </w:r>
            <w:r w:rsidR="004F7930" w:rsidRPr="7F9599B1">
              <w:rPr>
                <w:rFonts w:ascii="Letter-join Print Plus 3" w:hAnsi="Letter-join Print Plus 3" w:cs="Calibri"/>
                <w:color w:val="auto"/>
                <w:sz w:val="20"/>
                <w:szCs w:val="20"/>
                <w:lang w:val="en-GB"/>
              </w:rPr>
              <w:t xml:space="preserve"> would </w:t>
            </w:r>
            <w:r w:rsidR="008705B5">
              <w:rPr>
                <w:rFonts w:ascii="Letter-join Print Plus 3" w:hAnsi="Letter-join Print Plus 3" w:cs="Calibri"/>
                <w:color w:val="auto"/>
                <w:sz w:val="20"/>
                <w:szCs w:val="20"/>
                <w:lang w:val="en-GB"/>
              </w:rPr>
              <w:t xml:space="preserve">also be extremely appreciated. Helpful items include: </w:t>
            </w:r>
          </w:p>
          <w:p w14:paraId="4B634DFB"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Flour &amp; salt (playdough)</w:t>
            </w:r>
          </w:p>
          <w:p w14:paraId="3BB363BC"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Colouring pencils</w:t>
            </w:r>
          </w:p>
          <w:p w14:paraId="6C05FD0F"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Gel pens</w:t>
            </w:r>
          </w:p>
          <w:p w14:paraId="3CCA1984"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Notebooks</w:t>
            </w:r>
          </w:p>
          <w:p w14:paraId="3041BA8A"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Paint</w:t>
            </w:r>
          </w:p>
          <w:p w14:paraId="649E14F3"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Food colouring</w:t>
            </w:r>
          </w:p>
          <w:p w14:paraId="1F969FCC"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Envelopes</w:t>
            </w:r>
          </w:p>
          <w:p w14:paraId="707D0FB3"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Marbles/smooth glass pebbles</w:t>
            </w:r>
          </w:p>
          <w:p w14:paraId="08D047E2"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Corks</w:t>
            </w:r>
          </w:p>
          <w:p w14:paraId="39625456"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Dry beans</w:t>
            </w:r>
          </w:p>
          <w:p w14:paraId="0C4A39AB"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Cardboard tubes</w:t>
            </w:r>
          </w:p>
          <w:p w14:paraId="1693011B"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Glitter</w:t>
            </w:r>
          </w:p>
          <w:p w14:paraId="209E3430"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Wooden logs</w:t>
            </w:r>
          </w:p>
          <w:p w14:paraId="7044E4EF"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Wooden pegs</w:t>
            </w:r>
          </w:p>
          <w:p w14:paraId="1E0F9A50"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Bottle tops</w:t>
            </w:r>
          </w:p>
          <w:p w14:paraId="579FC1B5"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Dry pasta</w:t>
            </w:r>
          </w:p>
          <w:p w14:paraId="26D72402"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Rice</w:t>
            </w:r>
          </w:p>
          <w:p w14:paraId="268D1FBE" w14:textId="77777777"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 xml:space="preserve">Conkers </w:t>
            </w:r>
          </w:p>
          <w:p w14:paraId="7C4FC071" w14:textId="2C7716EB" w:rsidR="004F7930" w:rsidRPr="00A315C4" w:rsidRDefault="004F7930" w:rsidP="004F7930">
            <w:pPr>
              <w:pStyle w:val="ListParagraph"/>
              <w:numPr>
                <w:ilvl w:val="0"/>
                <w:numId w:val="27"/>
              </w:numPr>
              <w:rPr>
                <w:rFonts w:ascii="Letter-join Print Plus 3" w:hAnsi="Letter-join Print Plus 3" w:cs="Calibri"/>
                <w:color w:val="auto"/>
                <w:sz w:val="20"/>
                <w:szCs w:val="20"/>
                <w:lang w:val="en-GB"/>
              </w:rPr>
            </w:pPr>
            <w:r w:rsidRPr="00A315C4">
              <w:rPr>
                <w:rFonts w:ascii="Letter-join Print Plus 3" w:hAnsi="Letter-join Print Plus 3" w:cs="Calibri"/>
                <w:color w:val="auto"/>
                <w:sz w:val="20"/>
                <w:szCs w:val="20"/>
                <w:lang w:val="en-GB"/>
              </w:rPr>
              <w:t>Pine cones</w:t>
            </w:r>
          </w:p>
          <w:p w14:paraId="40A3222E" w14:textId="306C3C7A" w:rsidR="00E6779F" w:rsidRPr="0062570F" w:rsidRDefault="00E6779F" w:rsidP="0062570F">
            <w:pPr>
              <w:rPr>
                <w:rFonts w:ascii="Letter-join Print Plus 3" w:hAnsi="Letter-join Print Plus 3"/>
                <w:bCs/>
                <w:color w:val="auto"/>
                <w:sz w:val="20"/>
                <w:szCs w:val="20"/>
                <w:highlight w:val="yellow"/>
                <w:lang w:val="en-GB"/>
              </w:rPr>
            </w:pPr>
            <w:r w:rsidRPr="0062570F">
              <w:rPr>
                <w:rFonts w:ascii="Letter-join Print Plus 3" w:hAnsi="Letter-join Print Plus 3"/>
                <w:bCs/>
                <w:color w:val="auto"/>
                <w:sz w:val="20"/>
                <w:szCs w:val="20"/>
                <w:highlight w:val="yellow"/>
                <w:lang w:val="en-GB"/>
              </w:rPr>
              <w:t xml:space="preserve"> </w:t>
            </w:r>
          </w:p>
          <w:p w14:paraId="35DEB137" w14:textId="18328B87" w:rsidR="009855DF" w:rsidRDefault="009855DF" w:rsidP="0062570F">
            <w:pPr>
              <w:rPr>
                <w:rFonts w:ascii="Letter-join Print Plus 3" w:eastAsia="Times New Roman" w:hAnsi="Letter-join Print Plus 3" w:cs="Times New Roman"/>
                <w:b/>
                <w:i/>
                <w:color w:val="auto"/>
                <w:sz w:val="20"/>
                <w:szCs w:val="20"/>
                <w:lang w:val="en-GB" w:eastAsia="en-US"/>
              </w:rPr>
            </w:pPr>
          </w:p>
          <w:p w14:paraId="28A86B72" w14:textId="77777777" w:rsidR="004F7930" w:rsidRDefault="004F7930" w:rsidP="0062570F">
            <w:pPr>
              <w:rPr>
                <w:rFonts w:ascii="Letter-join Print Plus 3" w:eastAsia="Times New Roman" w:hAnsi="Letter-join Print Plus 3" w:cs="Times New Roman"/>
                <w:b/>
                <w:i/>
                <w:color w:val="auto"/>
                <w:sz w:val="20"/>
                <w:szCs w:val="20"/>
                <w:lang w:val="en-GB" w:eastAsia="en-US"/>
              </w:rPr>
            </w:pPr>
          </w:p>
          <w:p w14:paraId="42F52C40" w14:textId="2D441A0F" w:rsidR="003B6EF2" w:rsidRPr="00A315C4" w:rsidRDefault="003B6EF2" w:rsidP="0062570F">
            <w:pPr>
              <w:rPr>
                <w:rFonts w:ascii="Letter-join Print Plus 3" w:eastAsia="Times New Roman" w:hAnsi="Letter-join Print Plus 3" w:cs="Times New Roman"/>
                <w:b/>
                <w:color w:val="auto"/>
                <w:sz w:val="20"/>
                <w:szCs w:val="20"/>
                <w:u w:val="single"/>
                <w:lang w:val="en-GB" w:eastAsia="en-US"/>
              </w:rPr>
            </w:pPr>
            <w:r w:rsidRPr="00A315C4">
              <w:rPr>
                <w:rFonts w:ascii="Letter-join Print Plus 3" w:hAnsi="Letter-join Print Plus 3"/>
                <w:noProof/>
                <w:sz w:val="20"/>
                <w:szCs w:val="20"/>
                <w:u w:val="single"/>
                <w:lang w:val="en-GB" w:eastAsia="en-GB"/>
              </w:rPr>
              <w:drawing>
                <wp:anchor distT="0" distB="0" distL="114300" distR="114300" simplePos="0" relativeHeight="251658242" behindDoc="0" locked="0" layoutInCell="1" allowOverlap="1" wp14:anchorId="12D9B859" wp14:editId="72846D5D">
                  <wp:simplePos x="0" y="0"/>
                  <wp:positionH relativeFrom="column">
                    <wp:posOffset>2551430</wp:posOffset>
                  </wp:positionH>
                  <wp:positionV relativeFrom="paragraph">
                    <wp:posOffset>117094</wp:posOffset>
                  </wp:positionV>
                  <wp:extent cx="709041" cy="568901"/>
                  <wp:effectExtent l="0" t="0" r="0" b="3175"/>
                  <wp:wrapSquare wrapText="bothSides"/>
                  <wp:docPr id="1" name="Picture 1" descr="Free Calendar Clipart - Clip Art Pictures - Graphics -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Calendar Clipart - Clip Art Pictures - Graphics - Illustration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041" cy="568901"/>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15C4">
              <w:rPr>
                <w:rFonts w:ascii="Letter-join Print Plus 3" w:eastAsia="Times New Roman" w:hAnsi="Letter-join Print Plus 3" w:cs="Times New Roman"/>
                <w:b/>
                <w:bCs/>
                <w:iCs/>
                <w:color w:val="auto"/>
                <w:sz w:val="20"/>
                <w:szCs w:val="20"/>
                <w:u w:val="single"/>
                <w:lang w:val="en-GB" w:eastAsia="en-US"/>
              </w:rPr>
              <w:t>Key Dates</w:t>
            </w:r>
          </w:p>
          <w:p w14:paraId="7DB1B993" w14:textId="5822A6A1" w:rsidR="000C322F" w:rsidRPr="00A70972" w:rsidRDefault="006D6FA7" w:rsidP="000C322F">
            <w:pPr>
              <w:pStyle w:val="ListParagraph"/>
              <w:numPr>
                <w:ilvl w:val="0"/>
                <w:numId w:val="26"/>
              </w:numPr>
              <w:rPr>
                <w:rFonts w:ascii="Letter-join Print Plus 3" w:hAnsi="Letter-join Print Plus 3"/>
                <w:color w:val="auto"/>
                <w:sz w:val="20"/>
                <w:szCs w:val="20"/>
              </w:rPr>
            </w:pPr>
            <w:r w:rsidRPr="00A70972">
              <w:rPr>
                <w:rFonts w:ascii="Letter-join Print Plus 3" w:hAnsi="Letter-join Print Plus 3"/>
                <w:color w:val="auto"/>
                <w:sz w:val="20"/>
                <w:szCs w:val="20"/>
              </w:rPr>
              <w:t>Welcome</w:t>
            </w:r>
            <w:r w:rsidR="000C322F" w:rsidRPr="00A70972">
              <w:rPr>
                <w:rFonts w:ascii="Letter-join Print Plus 3" w:hAnsi="Letter-join Print Plus 3"/>
                <w:color w:val="auto"/>
                <w:sz w:val="20"/>
                <w:szCs w:val="20"/>
              </w:rPr>
              <w:t xml:space="preserve"> </w:t>
            </w:r>
            <w:r w:rsidRPr="00A70972">
              <w:rPr>
                <w:rFonts w:ascii="Letter-join Print Plus 3" w:hAnsi="Letter-join Print Plus 3"/>
                <w:color w:val="auto"/>
                <w:sz w:val="20"/>
                <w:szCs w:val="20"/>
              </w:rPr>
              <w:t xml:space="preserve">to </w:t>
            </w:r>
            <w:proofErr w:type="spellStart"/>
            <w:r w:rsidRPr="00A70972">
              <w:rPr>
                <w:rFonts w:ascii="Letter-join Print Plus 3" w:hAnsi="Letter-join Print Plus 3"/>
                <w:color w:val="auto"/>
                <w:sz w:val="20"/>
                <w:szCs w:val="20"/>
              </w:rPr>
              <w:t>Mapplewells</w:t>
            </w:r>
            <w:proofErr w:type="spellEnd"/>
            <w:r w:rsidRPr="00A70972">
              <w:rPr>
                <w:rFonts w:ascii="Letter-join Print Plus 3" w:hAnsi="Letter-join Print Plus 3"/>
                <w:color w:val="auto"/>
                <w:sz w:val="20"/>
                <w:szCs w:val="20"/>
              </w:rPr>
              <w:t xml:space="preserve"> Party</w:t>
            </w:r>
            <w:r w:rsidR="00734942">
              <w:rPr>
                <w:rFonts w:ascii="Letter-join Print Plus 3" w:hAnsi="Letter-join Print Plus 3"/>
                <w:color w:val="auto"/>
                <w:sz w:val="20"/>
                <w:szCs w:val="20"/>
              </w:rPr>
              <w:t>-Tuesday 15</w:t>
            </w:r>
            <w:r w:rsidR="00734942" w:rsidRPr="00734942">
              <w:rPr>
                <w:rFonts w:ascii="Letter-join Print Plus 3" w:hAnsi="Letter-join Print Plus 3"/>
                <w:color w:val="auto"/>
                <w:sz w:val="20"/>
                <w:szCs w:val="20"/>
                <w:vertAlign w:val="superscript"/>
              </w:rPr>
              <w:t>th</w:t>
            </w:r>
            <w:r w:rsidR="00734942">
              <w:rPr>
                <w:rFonts w:ascii="Letter-join Print Plus 3" w:hAnsi="Letter-join Print Plus 3"/>
                <w:color w:val="auto"/>
                <w:sz w:val="20"/>
                <w:szCs w:val="20"/>
              </w:rPr>
              <w:t xml:space="preserve"> September- PM.</w:t>
            </w:r>
          </w:p>
          <w:p w14:paraId="2710DC1E" w14:textId="45987E13" w:rsidR="7449D7F8" w:rsidRPr="000C322F" w:rsidRDefault="00A315C4" w:rsidP="000C322F">
            <w:pPr>
              <w:pStyle w:val="ListParagraph"/>
              <w:numPr>
                <w:ilvl w:val="0"/>
                <w:numId w:val="26"/>
              </w:numPr>
              <w:rPr>
                <w:rFonts w:ascii="Letter-join Print Plus 3" w:hAnsi="Letter-join Print Plus 3"/>
                <w:color w:val="auto"/>
                <w:sz w:val="20"/>
                <w:szCs w:val="20"/>
              </w:rPr>
            </w:pPr>
            <w:r w:rsidRPr="000C322F">
              <w:rPr>
                <w:rFonts w:ascii="Letter-join Print Plus 3" w:hAnsi="Letter-join Print Plus 3"/>
                <w:color w:val="auto"/>
                <w:sz w:val="20"/>
                <w:szCs w:val="20"/>
              </w:rPr>
              <w:t xml:space="preserve">Foundation </w:t>
            </w:r>
            <w:r w:rsidR="7449D7F8" w:rsidRPr="000C322F">
              <w:rPr>
                <w:rFonts w:ascii="Letter-join Print Plus 3" w:hAnsi="Letter-join Print Plus 3"/>
                <w:color w:val="auto"/>
                <w:sz w:val="20"/>
                <w:szCs w:val="20"/>
              </w:rPr>
              <w:t>Diwali Dance Workshop</w:t>
            </w:r>
            <w:r w:rsidR="00734942">
              <w:rPr>
                <w:rFonts w:ascii="Letter-join Print Plus 3" w:hAnsi="Letter-join Print Plus 3"/>
                <w:color w:val="auto"/>
                <w:sz w:val="20"/>
                <w:szCs w:val="20"/>
              </w:rPr>
              <w:t>-</w:t>
            </w:r>
            <w:r w:rsidR="000C322F" w:rsidRPr="000C322F">
              <w:rPr>
                <w:rFonts w:ascii="Letter-join Print Plus 3" w:hAnsi="Letter-join Print Plus 3"/>
                <w:color w:val="auto"/>
                <w:sz w:val="20"/>
                <w:szCs w:val="20"/>
              </w:rPr>
              <w:t>Thursday 12</w:t>
            </w:r>
            <w:r w:rsidR="000C322F" w:rsidRPr="000C322F">
              <w:rPr>
                <w:rFonts w:ascii="Letter-join Print Plus 3" w:hAnsi="Letter-join Print Plus 3"/>
                <w:color w:val="auto"/>
                <w:sz w:val="20"/>
                <w:szCs w:val="20"/>
                <w:vertAlign w:val="superscript"/>
              </w:rPr>
              <w:t>th</w:t>
            </w:r>
            <w:r w:rsidR="000C322F" w:rsidRPr="000C322F">
              <w:rPr>
                <w:rFonts w:ascii="Letter-join Print Plus 3" w:hAnsi="Letter-join Print Plus 3"/>
                <w:color w:val="auto"/>
                <w:sz w:val="20"/>
                <w:szCs w:val="20"/>
              </w:rPr>
              <w:t xml:space="preserve"> November.</w:t>
            </w:r>
          </w:p>
          <w:p w14:paraId="05543DBA" w14:textId="0A1B4AB9" w:rsidR="006D6FA7" w:rsidRPr="00A70972" w:rsidRDefault="006D6FA7" w:rsidP="006D6FA7">
            <w:pPr>
              <w:pStyle w:val="ListParagraph"/>
              <w:numPr>
                <w:ilvl w:val="0"/>
                <w:numId w:val="26"/>
              </w:numPr>
              <w:rPr>
                <w:rFonts w:ascii="Letter-join Print Plus 3" w:hAnsi="Letter-join Print Plus 3"/>
                <w:color w:val="auto"/>
                <w:sz w:val="20"/>
                <w:szCs w:val="20"/>
              </w:rPr>
            </w:pPr>
            <w:r w:rsidRPr="00A70972">
              <w:rPr>
                <w:rFonts w:ascii="Letter-join Print Plus 3" w:hAnsi="Letter-join Print Plus 3"/>
                <w:color w:val="auto"/>
                <w:sz w:val="20"/>
                <w:szCs w:val="20"/>
              </w:rPr>
              <w:t>Harvest Festival Week</w:t>
            </w:r>
            <w:r w:rsidR="00734942">
              <w:rPr>
                <w:rFonts w:ascii="Letter-join Print Plus 3" w:hAnsi="Letter-join Print Plus 3"/>
                <w:color w:val="auto"/>
                <w:sz w:val="20"/>
                <w:szCs w:val="20"/>
              </w:rPr>
              <w:t>-</w:t>
            </w:r>
            <w:r w:rsidR="00A70972" w:rsidRPr="00A70972">
              <w:rPr>
                <w:rFonts w:ascii="Letter-join Print Plus 3" w:hAnsi="Letter-join Print Plus 3"/>
                <w:color w:val="auto"/>
                <w:sz w:val="20"/>
                <w:szCs w:val="20"/>
              </w:rPr>
              <w:t>W/C 5</w:t>
            </w:r>
            <w:r w:rsidR="00A70972" w:rsidRPr="00A70972">
              <w:rPr>
                <w:rFonts w:ascii="Letter-join Print Plus 3" w:hAnsi="Letter-join Print Plus 3"/>
                <w:color w:val="auto"/>
                <w:sz w:val="20"/>
                <w:szCs w:val="20"/>
                <w:vertAlign w:val="superscript"/>
              </w:rPr>
              <w:t>th</w:t>
            </w:r>
            <w:r w:rsidR="00A70972" w:rsidRPr="00A70972">
              <w:rPr>
                <w:rFonts w:ascii="Letter-join Print Plus 3" w:hAnsi="Letter-join Print Plus 3"/>
                <w:color w:val="auto"/>
                <w:sz w:val="20"/>
                <w:szCs w:val="20"/>
              </w:rPr>
              <w:t xml:space="preserve"> October.</w:t>
            </w:r>
          </w:p>
          <w:p w14:paraId="0BD0CA5C" w14:textId="5DCA5B6B" w:rsidR="006D6FA7" w:rsidRPr="000C322F" w:rsidRDefault="00A315C4" w:rsidP="006D6FA7">
            <w:pPr>
              <w:pStyle w:val="ListParagraph"/>
              <w:numPr>
                <w:ilvl w:val="0"/>
                <w:numId w:val="26"/>
              </w:numPr>
              <w:rPr>
                <w:rFonts w:ascii="Letter-join Print Plus 3" w:hAnsi="Letter-join Print Plus 3"/>
                <w:color w:val="auto"/>
                <w:sz w:val="20"/>
                <w:szCs w:val="20"/>
              </w:rPr>
            </w:pPr>
            <w:r w:rsidRPr="000C322F">
              <w:rPr>
                <w:rFonts w:ascii="Letter-join Print Plus 3" w:hAnsi="Letter-join Print Plus 3"/>
                <w:color w:val="auto"/>
                <w:sz w:val="20"/>
                <w:szCs w:val="20"/>
              </w:rPr>
              <w:t>Autumn Disco-</w:t>
            </w:r>
            <w:r w:rsidR="006D6FA7" w:rsidRPr="000C322F">
              <w:rPr>
                <w:rFonts w:ascii="Letter-join Print Plus 3" w:hAnsi="Letter-join Print Plus 3"/>
                <w:color w:val="auto"/>
                <w:sz w:val="20"/>
                <w:szCs w:val="20"/>
              </w:rPr>
              <w:t>TBC</w:t>
            </w:r>
          </w:p>
          <w:p w14:paraId="63EFF154" w14:textId="37A44FD7" w:rsidR="006D6FA7" w:rsidRPr="000C322F" w:rsidRDefault="00A315C4" w:rsidP="006D6FA7">
            <w:pPr>
              <w:pStyle w:val="ListParagraph"/>
              <w:numPr>
                <w:ilvl w:val="0"/>
                <w:numId w:val="26"/>
              </w:numPr>
              <w:rPr>
                <w:rFonts w:ascii="Letter-join Print Plus 3" w:hAnsi="Letter-join Print Plus 3"/>
                <w:color w:val="auto"/>
                <w:sz w:val="20"/>
                <w:szCs w:val="20"/>
              </w:rPr>
            </w:pPr>
            <w:r w:rsidRPr="000C322F">
              <w:rPr>
                <w:rFonts w:ascii="Letter-join Print Plus 3" w:hAnsi="Letter-join Print Plus 3"/>
                <w:color w:val="auto"/>
                <w:sz w:val="20"/>
                <w:szCs w:val="20"/>
              </w:rPr>
              <w:t>Friday 16</w:t>
            </w:r>
            <w:r w:rsidR="006D6FA7" w:rsidRPr="000C322F">
              <w:rPr>
                <w:rFonts w:ascii="Letter-join Print Plus 3" w:hAnsi="Letter-join Print Plus 3"/>
                <w:color w:val="auto"/>
                <w:sz w:val="20"/>
                <w:szCs w:val="20"/>
                <w:vertAlign w:val="superscript"/>
              </w:rPr>
              <w:t>th</w:t>
            </w:r>
            <w:r w:rsidR="00734942">
              <w:rPr>
                <w:rFonts w:ascii="Letter-join Print Plus 3" w:hAnsi="Letter-join Print Plus 3"/>
                <w:color w:val="auto"/>
                <w:sz w:val="20"/>
                <w:szCs w:val="20"/>
              </w:rPr>
              <w:t xml:space="preserve"> October-</w:t>
            </w:r>
            <w:r w:rsidR="006D6FA7" w:rsidRPr="000C322F">
              <w:rPr>
                <w:rFonts w:ascii="Letter-join Print Plus 3" w:hAnsi="Letter-join Print Plus 3"/>
                <w:color w:val="auto"/>
                <w:sz w:val="20"/>
                <w:szCs w:val="20"/>
              </w:rPr>
              <w:t>Last day of Autumn 1</w:t>
            </w:r>
          </w:p>
          <w:p w14:paraId="070A0F6B" w14:textId="56AB5013" w:rsidR="006D6FA7" w:rsidRPr="000C322F" w:rsidRDefault="00A315C4" w:rsidP="006D6FA7">
            <w:pPr>
              <w:pStyle w:val="ListParagraph"/>
              <w:numPr>
                <w:ilvl w:val="0"/>
                <w:numId w:val="26"/>
              </w:numPr>
              <w:rPr>
                <w:rFonts w:ascii="Letter-join Print Plus 3" w:hAnsi="Letter-join Print Plus 3"/>
                <w:color w:val="auto"/>
                <w:sz w:val="20"/>
                <w:szCs w:val="20"/>
              </w:rPr>
            </w:pPr>
            <w:r w:rsidRPr="000C322F">
              <w:rPr>
                <w:rFonts w:ascii="Letter-join Print Plus 3" w:hAnsi="Letter-join Print Plus 3"/>
                <w:color w:val="auto"/>
                <w:sz w:val="20"/>
                <w:szCs w:val="20"/>
              </w:rPr>
              <w:t>Monday 2</w:t>
            </w:r>
            <w:r w:rsidRPr="000C322F">
              <w:rPr>
                <w:rFonts w:ascii="Letter-join Print Plus 3" w:hAnsi="Letter-join Print Plus 3"/>
                <w:color w:val="auto"/>
                <w:sz w:val="20"/>
                <w:szCs w:val="20"/>
                <w:vertAlign w:val="superscript"/>
              </w:rPr>
              <w:t>nd</w:t>
            </w:r>
            <w:r w:rsidRPr="000C322F">
              <w:rPr>
                <w:rFonts w:ascii="Letter-join Print Plus 3" w:hAnsi="Letter-join Print Plus 3"/>
                <w:color w:val="auto"/>
                <w:sz w:val="20"/>
                <w:szCs w:val="20"/>
              </w:rPr>
              <w:t xml:space="preserve"> November-</w:t>
            </w:r>
            <w:r w:rsidR="006D6FA7" w:rsidRPr="000C322F">
              <w:rPr>
                <w:rFonts w:ascii="Letter-join Print Plus 3" w:hAnsi="Letter-join Print Plus 3"/>
                <w:color w:val="auto"/>
                <w:sz w:val="20"/>
                <w:szCs w:val="20"/>
              </w:rPr>
              <w:t>First Day of Autumn 2</w:t>
            </w:r>
          </w:p>
          <w:p w14:paraId="5AE757F9" w14:textId="6C59328F" w:rsidR="006D6FA7" w:rsidRPr="000C322F" w:rsidRDefault="00A315C4" w:rsidP="006D6FA7">
            <w:pPr>
              <w:pStyle w:val="ListParagraph"/>
              <w:numPr>
                <w:ilvl w:val="0"/>
                <w:numId w:val="26"/>
              </w:numPr>
              <w:rPr>
                <w:rFonts w:ascii="Letter-join Print Plus 3" w:hAnsi="Letter-join Print Plus 3"/>
                <w:color w:val="auto"/>
                <w:sz w:val="20"/>
                <w:szCs w:val="20"/>
              </w:rPr>
            </w:pPr>
            <w:r w:rsidRPr="000C322F">
              <w:rPr>
                <w:rFonts w:ascii="Letter-join Print Plus 3" w:hAnsi="Letter-join Print Plus 3"/>
                <w:color w:val="auto"/>
                <w:sz w:val="20"/>
                <w:szCs w:val="20"/>
              </w:rPr>
              <w:t>Christmas performance-</w:t>
            </w:r>
            <w:r w:rsidR="00734942">
              <w:rPr>
                <w:rFonts w:ascii="Letter-join Print Plus 3" w:hAnsi="Letter-join Print Plus 3"/>
                <w:color w:val="auto"/>
                <w:sz w:val="20"/>
                <w:szCs w:val="20"/>
              </w:rPr>
              <w:t>Thursday 10</w:t>
            </w:r>
            <w:r w:rsidR="00734942" w:rsidRPr="00734942">
              <w:rPr>
                <w:rFonts w:ascii="Letter-join Print Plus 3" w:hAnsi="Letter-join Print Plus 3"/>
                <w:color w:val="auto"/>
                <w:sz w:val="20"/>
                <w:szCs w:val="20"/>
                <w:vertAlign w:val="superscript"/>
              </w:rPr>
              <w:t>th</w:t>
            </w:r>
            <w:r w:rsidR="00734942">
              <w:rPr>
                <w:rFonts w:ascii="Letter-join Print Plus 3" w:hAnsi="Letter-join Print Plus 3"/>
                <w:color w:val="auto"/>
                <w:sz w:val="20"/>
                <w:szCs w:val="20"/>
              </w:rPr>
              <w:t xml:space="preserve"> December at 10am and 4pm.</w:t>
            </w:r>
          </w:p>
          <w:p w14:paraId="7826C73E" w14:textId="115AA4AB" w:rsidR="006D6FA7" w:rsidRPr="000C322F" w:rsidRDefault="00734942" w:rsidP="006D6FA7">
            <w:pPr>
              <w:pStyle w:val="ListParagraph"/>
              <w:numPr>
                <w:ilvl w:val="0"/>
                <w:numId w:val="26"/>
              </w:numPr>
              <w:rPr>
                <w:rFonts w:ascii="Letter-join Print Plus 3" w:hAnsi="Letter-join Print Plus 3"/>
                <w:color w:val="auto"/>
                <w:sz w:val="20"/>
                <w:szCs w:val="20"/>
              </w:rPr>
            </w:pPr>
            <w:r>
              <w:rPr>
                <w:rFonts w:ascii="Letter-join Print Plus 3" w:hAnsi="Letter-join Print Plus 3"/>
                <w:color w:val="auto"/>
                <w:sz w:val="20"/>
                <w:szCs w:val="20"/>
              </w:rPr>
              <w:t>Christmas Fair-</w:t>
            </w:r>
            <w:r w:rsidR="006D6FA7" w:rsidRPr="000C322F">
              <w:rPr>
                <w:rFonts w:ascii="Letter-join Print Plus 3" w:hAnsi="Letter-join Print Plus 3"/>
                <w:color w:val="auto"/>
                <w:sz w:val="20"/>
                <w:szCs w:val="20"/>
              </w:rPr>
              <w:t>TBC</w:t>
            </w:r>
          </w:p>
          <w:p w14:paraId="02B682EC" w14:textId="12A2E5D5" w:rsidR="006D6FA7" w:rsidRPr="000C322F" w:rsidRDefault="00A315C4" w:rsidP="006D6FA7">
            <w:pPr>
              <w:pStyle w:val="ListParagraph"/>
              <w:numPr>
                <w:ilvl w:val="0"/>
                <w:numId w:val="26"/>
              </w:numPr>
              <w:rPr>
                <w:rFonts w:ascii="Letter-join Print Plus 3" w:hAnsi="Letter-join Print Plus 3"/>
                <w:color w:val="auto"/>
                <w:sz w:val="20"/>
                <w:szCs w:val="20"/>
              </w:rPr>
            </w:pPr>
            <w:r w:rsidRPr="000C322F">
              <w:rPr>
                <w:rFonts w:ascii="Letter-join Print Plus 3" w:hAnsi="Letter-join Print Plus 3"/>
                <w:color w:val="auto"/>
                <w:sz w:val="20"/>
                <w:szCs w:val="20"/>
              </w:rPr>
              <w:t>Friday 18</w:t>
            </w:r>
            <w:r w:rsidR="006D6FA7" w:rsidRPr="000C322F">
              <w:rPr>
                <w:rFonts w:ascii="Letter-join Print Plus 3" w:hAnsi="Letter-join Print Plus 3"/>
                <w:color w:val="auto"/>
                <w:sz w:val="20"/>
                <w:szCs w:val="20"/>
                <w:vertAlign w:val="superscript"/>
              </w:rPr>
              <w:t>th</w:t>
            </w:r>
            <w:r w:rsidR="00734942">
              <w:rPr>
                <w:rFonts w:ascii="Letter-join Print Plus 3" w:hAnsi="Letter-join Print Plus 3"/>
                <w:color w:val="auto"/>
                <w:sz w:val="20"/>
                <w:szCs w:val="20"/>
              </w:rPr>
              <w:t xml:space="preserve"> December-</w:t>
            </w:r>
            <w:r w:rsidR="006D6FA7" w:rsidRPr="000C322F">
              <w:rPr>
                <w:rFonts w:ascii="Letter-join Print Plus 3" w:hAnsi="Letter-join Print Plus 3"/>
                <w:color w:val="auto"/>
                <w:sz w:val="20"/>
                <w:szCs w:val="20"/>
              </w:rPr>
              <w:t>Last day of Autumn 2</w:t>
            </w:r>
          </w:p>
          <w:p w14:paraId="4358DBCD" w14:textId="77777777" w:rsidR="003B6EF2" w:rsidRPr="0062570F" w:rsidRDefault="003B6EF2" w:rsidP="0062570F">
            <w:pPr>
              <w:rPr>
                <w:rFonts w:ascii="Letter-join Print Plus 3" w:hAnsi="Letter-join Print Plus 3"/>
                <w:bCs/>
                <w:color w:val="auto"/>
                <w:sz w:val="20"/>
                <w:szCs w:val="20"/>
                <w:highlight w:val="yellow"/>
                <w:lang w:val="en-GB"/>
              </w:rPr>
            </w:pPr>
          </w:p>
          <w:p w14:paraId="4A09FCCC" w14:textId="0609F4AF" w:rsidR="00DD061B" w:rsidRPr="0062570F" w:rsidRDefault="00380AAF" w:rsidP="0062570F">
            <w:pPr>
              <w:rPr>
                <w:rFonts w:ascii="Letter-join Print Plus 3" w:hAnsi="Letter-join Print Plus 3"/>
                <w:color w:val="auto"/>
                <w:sz w:val="20"/>
                <w:szCs w:val="20"/>
              </w:rPr>
            </w:pPr>
            <w:r w:rsidRPr="0062570F">
              <w:rPr>
                <w:rFonts w:ascii="Letter-join Print Plus 3" w:hAnsi="Letter-join Print Plus 3"/>
                <w:color w:val="auto"/>
                <w:sz w:val="20"/>
                <w:szCs w:val="20"/>
              </w:rPr>
              <w:t>I</w:t>
            </w:r>
            <w:r w:rsidR="00AC10A9" w:rsidRPr="0062570F">
              <w:rPr>
                <w:rFonts w:ascii="Letter-join Print Plus 3" w:hAnsi="Letter-join Print Plus 3"/>
                <w:color w:val="auto"/>
                <w:sz w:val="20"/>
                <w:szCs w:val="20"/>
              </w:rPr>
              <w:t xml:space="preserve"> would like to take this opportunity to thank you all </w:t>
            </w:r>
            <w:r w:rsidR="00864E77">
              <w:rPr>
                <w:rFonts w:ascii="Letter-join Print Plus 3" w:hAnsi="Letter-join Print Plus 3"/>
                <w:color w:val="auto"/>
                <w:sz w:val="20"/>
                <w:szCs w:val="20"/>
              </w:rPr>
              <w:t>in advance for your support and express how much we are really looking forward to beginning your child’s new journey together</w:t>
            </w:r>
            <w:r w:rsidR="00AC10A9" w:rsidRPr="0062570F">
              <w:rPr>
                <w:rFonts w:ascii="Letter-join Print Plus 3" w:hAnsi="Letter-join Print Plus 3"/>
                <w:color w:val="auto"/>
                <w:sz w:val="20"/>
                <w:szCs w:val="20"/>
              </w:rPr>
              <w:t>.</w:t>
            </w:r>
            <w:r w:rsidR="00DD061B" w:rsidRPr="0062570F">
              <w:rPr>
                <w:rFonts w:ascii="Letter-join Print Plus 3" w:hAnsi="Letter-join Print Plus 3"/>
                <w:color w:val="auto"/>
                <w:sz w:val="20"/>
                <w:szCs w:val="20"/>
              </w:rPr>
              <w:t xml:space="preserve"> </w:t>
            </w:r>
          </w:p>
          <w:p w14:paraId="14B1E700" w14:textId="172BEA04" w:rsidR="007D7094" w:rsidRPr="0062570F" w:rsidRDefault="00A418EC" w:rsidP="0062570F">
            <w:pPr>
              <w:rPr>
                <w:rFonts w:ascii="Letter-join Print Plus 3" w:hAnsi="Letter-join Print Plus 3"/>
                <w:color w:val="auto"/>
                <w:sz w:val="20"/>
                <w:szCs w:val="20"/>
              </w:rPr>
            </w:pPr>
            <w:r>
              <w:br/>
            </w:r>
            <w:r w:rsidR="00A315C4">
              <w:rPr>
                <w:rFonts w:ascii="Letter-join Print Plus 3" w:hAnsi="Letter-join Print Plus 3"/>
                <w:color w:val="auto"/>
                <w:sz w:val="20"/>
                <w:szCs w:val="20"/>
              </w:rPr>
              <w:t>Miss Spurr</w:t>
            </w:r>
            <w:r w:rsidR="0062570F" w:rsidRPr="7F9599B1">
              <w:rPr>
                <w:rFonts w:ascii="Letter-join Print Plus 3" w:hAnsi="Letter-join Print Plus 3"/>
                <w:color w:val="auto"/>
                <w:sz w:val="20"/>
                <w:szCs w:val="20"/>
              </w:rPr>
              <w:t xml:space="preserve"> &amp; </w:t>
            </w:r>
            <w:r w:rsidR="000C322F">
              <w:rPr>
                <w:rFonts w:ascii="Letter-join Print Plus 3" w:hAnsi="Letter-join Print Plus 3"/>
                <w:color w:val="auto"/>
                <w:sz w:val="20"/>
                <w:szCs w:val="20"/>
              </w:rPr>
              <w:t xml:space="preserve">Mrs. </w:t>
            </w:r>
            <w:r w:rsidR="0062570F" w:rsidRPr="7F9599B1">
              <w:rPr>
                <w:rFonts w:ascii="Letter-join Print Plus 3" w:hAnsi="Letter-join Print Plus 3"/>
                <w:color w:val="auto"/>
                <w:sz w:val="20"/>
                <w:szCs w:val="20"/>
              </w:rPr>
              <w:t>Smith</w:t>
            </w:r>
            <w:r w:rsidR="00380AAF" w:rsidRPr="7F9599B1">
              <w:rPr>
                <w:rFonts w:ascii="Letter-join Print Plus 3" w:hAnsi="Letter-join Print Plus 3"/>
                <w:color w:val="auto"/>
                <w:sz w:val="20"/>
                <w:szCs w:val="20"/>
              </w:rPr>
              <w:t xml:space="preserve"> </w:t>
            </w:r>
          </w:p>
        </w:tc>
      </w:tr>
      <w:tr w:rsidR="008402FC" w:rsidRPr="0062570F" w14:paraId="5A835B31" w14:textId="77777777" w:rsidTr="7F9599B1">
        <w:trPr>
          <w:trHeight w:val="91"/>
        </w:trPr>
        <w:tc>
          <w:tcPr>
            <w:tcW w:w="5917" w:type="dxa"/>
          </w:tcPr>
          <w:p w14:paraId="6B62F1B3" w14:textId="55267635" w:rsidR="00F52D43" w:rsidRPr="0062570F" w:rsidRDefault="00F52D43" w:rsidP="0062570F">
            <w:pPr>
              <w:rPr>
                <w:rFonts w:ascii="Sassoon Primary Rg" w:hAnsi="Sassoon Primary Rg"/>
                <w:color w:val="auto"/>
                <w:sz w:val="20"/>
                <w:szCs w:val="20"/>
              </w:rPr>
            </w:pPr>
          </w:p>
        </w:tc>
        <w:tc>
          <w:tcPr>
            <w:tcW w:w="5754" w:type="dxa"/>
            <w:tcMar>
              <w:left w:w="288" w:type="dxa"/>
              <w:right w:w="0" w:type="dxa"/>
            </w:tcMar>
          </w:tcPr>
          <w:p w14:paraId="2DE403A5" w14:textId="5F0AB1FA" w:rsidR="00E33D38" w:rsidRPr="0062570F" w:rsidRDefault="00E33D38" w:rsidP="0062570F">
            <w:pPr>
              <w:rPr>
                <w:rFonts w:ascii="Sassoon Primary Rg" w:hAnsi="Sassoon Primary Rg"/>
                <w:color w:val="auto"/>
                <w:sz w:val="20"/>
                <w:szCs w:val="20"/>
              </w:rPr>
            </w:pPr>
          </w:p>
        </w:tc>
      </w:tr>
    </w:tbl>
    <w:p w14:paraId="4F904CB7" w14:textId="5040B4E8" w:rsidR="004A4407" w:rsidRPr="0062570F" w:rsidRDefault="004A4407" w:rsidP="0062570F">
      <w:pPr>
        <w:tabs>
          <w:tab w:val="left" w:pos="4035"/>
        </w:tabs>
        <w:rPr>
          <w:rFonts w:ascii="Sassoon Primary Rg" w:hAnsi="Sassoon Primary Rg"/>
          <w:color w:val="auto"/>
          <w:sz w:val="20"/>
          <w:szCs w:val="20"/>
        </w:rPr>
      </w:pPr>
    </w:p>
    <w:sectPr w:rsidR="004A4407" w:rsidRPr="0062570F" w:rsidSect="00912D32">
      <w:headerReference w:type="default" r:id="rId16"/>
      <w:footerReference w:type="default" r:id="rId17"/>
      <w:headerReference w:type="first" r:id="rId18"/>
      <w:footerReference w:type="first" r:id="rId19"/>
      <w:type w:val="continuous"/>
      <w:pgSz w:w="12240" w:h="15840"/>
      <w:pgMar w:top="720" w:right="720" w:bottom="720" w:left="720" w:header="792"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E14820" w14:textId="77777777" w:rsidR="0000217E" w:rsidRDefault="0000217E">
      <w:pPr>
        <w:spacing w:after="0" w:line="240" w:lineRule="auto"/>
      </w:pPr>
      <w:r>
        <w:separator/>
      </w:r>
    </w:p>
  </w:endnote>
  <w:endnote w:type="continuationSeparator" w:id="0">
    <w:p w14:paraId="53F8CEFA" w14:textId="77777777" w:rsidR="0000217E" w:rsidRDefault="0000217E">
      <w:pPr>
        <w:spacing w:after="0" w:line="240" w:lineRule="auto"/>
      </w:pPr>
      <w:r>
        <w:continuationSeparator/>
      </w:r>
    </w:p>
  </w:endnote>
  <w:endnote w:type="continuationNotice" w:id="1">
    <w:p w14:paraId="45412D1E" w14:textId="77777777" w:rsidR="0000217E" w:rsidRDefault="000021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etter-join Print Plus 3">
    <w:panose1 w:val="02000805000000020003"/>
    <w:charset w:val="00"/>
    <w:family w:val="modern"/>
    <w:notTrueType/>
    <w:pitch w:val="variable"/>
    <w:sig w:usb0="80000023" w:usb1="00000002" w:usb2="00000000" w:usb3="00000000" w:csb0="00000001" w:csb1="00000000"/>
  </w:font>
  <w:font w:name="Sassoon Primary Rg">
    <w:altName w:val="Calibri"/>
    <w:panose1 w:val="00000000000000000000"/>
    <w:charset w:val="00"/>
    <w:family w:val="modern"/>
    <w:notTrueType/>
    <w:pitch w:val="variable"/>
    <w:sig w:usb0="800000AF" w:usb1="40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single" w:sz="12" w:space="0" w:color="00808C" w:themeColor="accent1"/>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ooter structure layout table"/>
    </w:tblPr>
    <w:tblGrid>
      <w:gridCol w:w="5400"/>
      <w:gridCol w:w="5400"/>
    </w:tblGrid>
    <w:tr w:rsidR="00395B25" w14:paraId="25B68469" w14:textId="77777777">
      <w:tc>
        <w:tcPr>
          <w:tcW w:w="4963" w:type="dxa"/>
        </w:tcPr>
        <w:p w14:paraId="121FD38A" w14:textId="77777777" w:rsidR="00395B25" w:rsidRDefault="00395B25">
          <w:pPr>
            <w:pStyle w:val="Footer"/>
          </w:pPr>
        </w:p>
      </w:tc>
      <w:tc>
        <w:tcPr>
          <w:tcW w:w="4963" w:type="dxa"/>
        </w:tcPr>
        <w:sdt>
          <w:sdtPr>
            <w:id w:val="705217353"/>
            <w:docPartObj>
              <w:docPartGallery w:val="Page Numbers (Bottom of Page)"/>
              <w:docPartUnique/>
            </w:docPartObj>
          </w:sdtPr>
          <w:sdtEndPr>
            <w:rPr>
              <w:noProof/>
            </w:rPr>
          </w:sdtEndPr>
          <w:sdtContent>
            <w:p w14:paraId="79712BD3" w14:textId="1A72CF5D" w:rsidR="00395B25" w:rsidRDefault="00395B25">
              <w:pPr>
                <w:pStyle w:val="Footer"/>
                <w:jc w:val="right"/>
                <w:rPr>
                  <w:caps w:val="0"/>
                  <w:noProof/>
                  <w:color w:val="7F7F7F" w:themeColor="text1" w:themeTint="80"/>
                  <w:sz w:val="24"/>
                </w:rPr>
              </w:pPr>
              <w:r>
                <w:fldChar w:fldCharType="begin"/>
              </w:r>
              <w:r>
                <w:instrText xml:space="preserve"> PAGE   \* MERGEFORMAT </w:instrText>
              </w:r>
              <w:r>
                <w:fldChar w:fldCharType="separate"/>
              </w:r>
              <w:r w:rsidR="00734942">
                <w:rPr>
                  <w:noProof/>
                </w:rPr>
                <w:t>2</w:t>
              </w:r>
              <w:r>
                <w:rPr>
                  <w:noProof/>
                </w:rPr>
                <w:fldChar w:fldCharType="end"/>
              </w:r>
            </w:p>
          </w:sdtContent>
        </w:sdt>
      </w:tc>
    </w:tr>
  </w:tbl>
  <w:p w14:paraId="1FE2DD96" w14:textId="77777777" w:rsidR="00395B25" w:rsidRDefault="00395B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single" w:sz="12" w:space="0" w:color="00808C" w:themeColor="accent1"/>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Footer structure layout table"/>
    </w:tblPr>
    <w:tblGrid>
      <w:gridCol w:w="5400"/>
      <w:gridCol w:w="5400"/>
    </w:tblGrid>
    <w:tr w:rsidR="00395B25" w14:paraId="65F7DB2C" w14:textId="77777777" w:rsidTr="4D91B9C6">
      <w:sdt>
        <w:sdtPr>
          <w:id w:val="1769266085"/>
          <w:placeholder>
            <w:docPart w:val="26A1EDAA30674D809875B979FFB44E51"/>
          </w:placeholder>
          <w:temporary/>
          <w:showingPlcHdr/>
          <w15:appearance w15:val="hidden"/>
        </w:sdtPr>
        <w:sdtEndPr/>
        <w:sdtContent>
          <w:tc>
            <w:tcPr>
              <w:tcW w:w="4963" w:type="dxa"/>
            </w:tcPr>
            <w:p w14:paraId="50DBF20A" w14:textId="77777777" w:rsidR="00395B25" w:rsidRDefault="00395B25">
              <w:pPr>
                <w:pStyle w:val="Footer"/>
              </w:pPr>
              <w:r>
                <w:t>Footer</w:t>
              </w:r>
            </w:p>
          </w:tc>
        </w:sdtContent>
      </w:sdt>
      <w:tc>
        <w:tcPr>
          <w:tcW w:w="4963" w:type="dxa"/>
        </w:tcPr>
        <w:sdt>
          <w:sdtPr>
            <w:id w:val="-1053146972"/>
            <w:docPartObj>
              <w:docPartGallery w:val="Page Numbers (Bottom of Page)"/>
              <w:docPartUnique/>
            </w:docPartObj>
          </w:sdtPr>
          <w:sdtEndPr>
            <w:rPr>
              <w:noProof/>
            </w:rPr>
          </w:sdtEndPr>
          <w:sdtContent>
            <w:p w14:paraId="3D3D22A9" w14:textId="77777777" w:rsidR="00395B25" w:rsidRDefault="00395B25">
              <w:pPr>
                <w:pStyle w:val="Footer"/>
                <w:jc w:val="right"/>
                <w:rPr>
                  <w:caps w:val="0"/>
                  <w:noProof/>
                  <w:color w:val="7F7F7F" w:themeColor="text1" w:themeTint="80"/>
                  <w:sz w:val="24"/>
                </w:rPr>
              </w:pPr>
              <w:r>
                <w:fldChar w:fldCharType="begin"/>
              </w:r>
              <w:r>
                <w:instrText xml:space="preserve"> PAGE   \* MERGEFORMAT </w:instrText>
              </w:r>
              <w:r>
                <w:fldChar w:fldCharType="separate"/>
              </w:r>
              <w:r>
                <w:rPr>
                  <w:noProof/>
                </w:rPr>
                <w:t>1</w:t>
              </w:r>
              <w:r>
                <w:rPr>
                  <w:noProof/>
                </w:rPr>
                <w:fldChar w:fldCharType="end"/>
              </w:r>
            </w:p>
          </w:sdtContent>
        </w:sdt>
        <w:p w14:paraId="0CBDB492" w14:textId="77777777" w:rsidR="3E3A7A2D" w:rsidRDefault="3E3A7A2D"/>
      </w:tc>
    </w:tr>
  </w:tbl>
  <w:p w14:paraId="07F023C8" w14:textId="77777777" w:rsidR="00395B25" w:rsidRDefault="00395B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C43CD4" w14:textId="77777777" w:rsidR="0000217E" w:rsidRDefault="0000217E">
      <w:pPr>
        <w:spacing w:after="0" w:line="240" w:lineRule="auto"/>
      </w:pPr>
      <w:r>
        <w:separator/>
      </w:r>
    </w:p>
  </w:footnote>
  <w:footnote w:type="continuationSeparator" w:id="0">
    <w:p w14:paraId="4F5391FA" w14:textId="77777777" w:rsidR="0000217E" w:rsidRDefault="0000217E">
      <w:pPr>
        <w:spacing w:after="0" w:line="240" w:lineRule="auto"/>
      </w:pPr>
      <w:r>
        <w:continuationSeparator/>
      </w:r>
    </w:p>
  </w:footnote>
  <w:footnote w:type="continuationNotice" w:id="1">
    <w:p w14:paraId="1EDD03B9" w14:textId="77777777" w:rsidR="0000217E" w:rsidRDefault="0000217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single" w:sz="24" w:space="0" w:color="00808C" w:themeColor="accen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Header structure layout table"/>
    </w:tblPr>
    <w:tblGrid>
      <w:gridCol w:w="5400"/>
      <w:gridCol w:w="5400"/>
    </w:tblGrid>
    <w:tr w:rsidR="00395B25" w14:paraId="2E571E9A" w14:textId="77777777" w:rsidTr="4D91B9C6">
      <w:tc>
        <w:tcPr>
          <w:tcW w:w="4963" w:type="dxa"/>
        </w:tcPr>
        <w:p w14:paraId="25348F9F" w14:textId="6E72E22F" w:rsidR="00395B25" w:rsidRPr="00C80218" w:rsidRDefault="007C5244">
          <w:pPr>
            <w:pStyle w:val="Header"/>
            <w:rPr>
              <w:rFonts w:ascii="Letter-join Print Plus 3" w:hAnsi="Letter-join Print Plus 3"/>
              <w:color w:val="C24A0C" w:themeColor="accent4" w:themeShade="BF"/>
            </w:rPr>
          </w:pPr>
          <w:r w:rsidRPr="00C80218">
            <w:rPr>
              <w:rFonts w:ascii="Letter-join Print Plus 3" w:hAnsi="Letter-join Print Plus 3"/>
              <w:color w:val="C24A0C" w:themeColor="accent4" w:themeShade="BF"/>
            </w:rPr>
            <w:t>autumn</w:t>
          </w:r>
          <w:r w:rsidR="0013569D" w:rsidRPr="00C80218">
            <w:rPr>
              <w:rFonts w:ascii="Letter-join Print Plus 3" w:hAnsi="Letter-join Print Plus 3"/>
              <w:color w:val="C24A0C" w:themeColor="accent4" w:themeShade="BF"/>
            </w:rPr>
            <w:t xml:space="preserve"> </w:t>
          </w:r>
          <w:r w:rsidR="00B62B86" w:rsidRPr="00C80218">
            <w:rPr>
              <w:rFonts w:ascii="Letter-join Print Plus 3" w:hAnsi="Letter-join Print Plus 3"/>
              <w:color w:val="C24A0C" w:themeColor="accent4" w:themeShade="BF"/>
            </w:rPr>
            <w:t>Term</w:t>
          </w:r>
        </w:p>
      </w:tc>
      <w:tc>
        <w:tcPr>
          <w:tcW w:w="4963" w:type="dxa"/>
        </w:tcPr>
        <w:p w14:paraId="5CD2149B" w14:textId="7023774E" w:rsidR="00395B25" w:rsidRPr="00C80218" w:rsidRDefault="00912D32" w:rsidP="0028341E">
          <w:pPr>
            <w:pStyle w:val="Header"/>
            <w:tabs>
              <w:tab w:val="left" w:pos="1421"/>
              <w:tab w:val="right" w:pos="4968"/>
            </w:tabs>
            <w:rPr>
              <w:rFonts w:ascii="Letter-join Print Plus 3" w:hAnsi="Letter-join Print Plus 3"/>
              <w:color w:val="C24A0C" w:themeColor="accent4" w:themeShade="BF"/>
            </w:rPr>
          </w:pPr>
          <w:r w:rsidRPr="00C80218">
            <w:rPr>
              <w:rFonts w:ascii="Letter-join Print Plus 3" w:hAnsi="Letter-join Print Plus 3"/>
              <w:color w:val="C24A0C" w:themeColor="accent4" w:themeShade="BF"/>
            </w:rPr>
            <w:tab/>
          </w:r>
          <w:r w:rsidRPr="00C80218">
            <w:rPr>
              <w:rFonts w:ascii="Letter-join Print Plus 3" w:hAnsi="Letter-join Print Plus 3"/>
              <w:color w:val="C24A0C" w:themeColor="accent4" w:themeShade="BF"/>
            </w:rPr>
            <w:tab/>
          </w:r>
          <w:r w:rsidR="007C5244" w:rsidRPr="00C80218">
            <w:rPr>
              <w:rFonts w:ascii="Letter-join Print Plus 3" w:hAnsi="Letter-join Print Plus 3"/>
              <w:color w:val="C24A0C" w:themeColor="accent4" w:themeShade="BF"/>
            </w:rPr>
            <w:t>september</w:t>
          </w:r>
          <w:r w:rsidR="0013569D" w:rsidRPr="00C80218">
            <w:rPr>
              <w:rFonts w:ascii="Letter-join Print Plus 3" w:hAnsi="Letter-join Print Plus 3"/>
              <w:color w:val="C24A0C" w:themeColor="accent4" w:themeShade="BF"/>
            </w:rPr>
            <w:t xml:space="preserve"> 202</w:t>
          </w:r>
          <w:r w:rsidR="00A315C4" w:rsidRPr="00C80218">
            <w:rPr>
              <w:rFonts w:ascii="Letter-join Print Plus 3" w:hAnsi="Letter-join Print Plus 3"/>
              <w:color w:val="C24A0C" w:themeColor="accent4" w:themeShade="BF"/>
            </w:rPr>
            <w:t>6</w:t>
          </w:r>
        </w:p>
      </w:tc>
    </w:tr>
  </w:tbl>
  <w:p w14:paraId="27357532" w14:textId="77777777" w:rsidR="00395B25" w:rsidRDefault="00395B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single" w:sz="24" w:space="0" w:color="00808C" w:themeColor="accen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Description w:val="Header structure layout table"/>
    </w:tblPr>
    <w:tblGrid>
      <w:gridCol w:w="5400"/>
      <w:gridCol w:w="5400"/>
    </w:tblGrid>
    <w:tr w:rsidR="00395B25" w14:paraId="6ADE037E" w14:textId="77777777" w:rsidTr="4D91B9C6">
      <w:tc>
        <w:tcPr>
          <w:tcW w:w="4963" w:type="dxa"/>
        </w:tcPr>
        <w:p w14:paraId="154AB087" w14:textId="77777777" w:rsidR="00395B25" w:rsidRDefault="4D91B9C6">
          <w:pPr>
            <w:pStyle w:val="Header"/>
          </w:pPr>
          <w:r>
            <w:t>Autumn 1</w:t>
          </w:r>
        </w:p>
      </w:tc>
      <w:tc>
        <w:tcPr>
          <w:tcW w:w="4963" w:type="dxa"/>
        </w:tcPr>
        <w:p w14:paraId="2B44B360" w14:textId="77777777" w:rsidR="00395B25" w:rsidRDefault="4D91B9C6">
          <w:pPr>
            <w:pStyle w:val="Header"/>
            <w:jc w:val="right"/>
          </w:pPr>
          <w:r>
            <w:t>Wednesday 6</w:t>
          </w:r>
          <w:r w:rsidRPr="4D91B9C6">
            <w:rPr>
              <w:vertAlign w:val="superscript"/>
            </w:rPr>
            <w:t>th</w:t>
          </w:r>
          <w:r>
            <w:t xml:space="preserve"> September 2017</w:t>
          </w:r>
        </w:p>
      </w:tc>
    </w:tr>
  </w:tbl>
  <w:p w14:paraId="74869460" w14:textId="77777777" w:rsidR="00395B25" w:rsidRDefault="00395B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22F63C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84.55pt;height:384.55pt" o:bullet="t">
        <v:imagedata r:id="rId1" o:title="glyph_man_child-512"/>
      </v:shape>
    </w:pict>
  </w:numPicBullet>
  <w:numPicBullet w:numPicBulletId="1">
    <w:pict>
      <v:shape id="_x0000_i1027" type="#_x0000_t75" style="width:150pt;height:141.25pt;visibility:visible" o:bullet="t">
        <v:imagedata r:id="rId2" o:title=""/>
      </v:shape>
    </w:pict>
  </w:numPicBullet>
  <w:abstractNum w:abstractNumId="0" w15:restartNumberingAfterBreak="0">
    <w:nsid w:val="0D55268D"/>
    <w:multiLevelType w:val="hybridMultilevel"/>
    <w:tmpl w:val="354853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708D7"/>
    <w:multiLevelType w:val="multilevel"/>
    <w:tmpl w:val="B26A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B8695C"/>
    <w:multiLevelType w:val="hybridMultilevel"/>
    <w:tmpl w:val="DB1E886C"/>
    <w:lvl w:ilvl="0" w:tplc="C040C7F6">
      <w:numFmt w:val="bullet"/>
      <w:lvlText w:val="•"/>
      <w:lvlJc w:val="left"/>
      <w:pPr>
        <w:ind w:left="1080" w:hanging="720"/>
      </w:pPr>
      <w:rPr>
        <w:rFonts w:ascii="Calibri Light" w:eastAsiaTheme="minorEastAsia"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4C5676"/>
    <w:multiLevelType w:val="multilevel"/>
    <w:tmpl w:val="8D90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D22585"/>
    <w:multiLevelType w:val="multilevel"/>
    <w:tmpl w:val="2DE4F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6C1DE0"/>
    <w:multiLevelType w:val="hybridMultilevel"/>
    <w:tmpl w:val="A0708E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A76517"/>
    <w:multiLevelType w:val="multilevel"/>
    <w:tmpl w:val="E270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EF1D1C"/>
    <w:multiLevelType w:val="hybridMultilevel"/>
    <w:tmpl w:val="F766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C4A29"/>
    <w:multiLevelType w:val="hybridMultilevel"/>
    <w:tmpl w:val="666A50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E426CC"/>
    <w:multiLevelType w:val="multilevel"/>
    <w:tmpl w:val="2D2E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7565785"/>
    <w:multiLevelType w:val="hybridMultilevel"/>
    <w:tmpl w:val="C6B6D1CE"/>
    <w:lvl w:ilvl="0" w:tplc="0726B0C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C1388E"/>
    <w:multiLevelType w:val="hybridMultilevel"/>
    <w:tmpl w:val="C10A4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4E07E8"/>
    <w:multiLevelType w:val="hybridMultilevel"/>
    <w:tmpl w:val="249E37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4D3AED"/>
    <w:multiLevelType w:val="hybridMultilevel"/>
    <w:tmpl w:val="5CBC246A"/>
    <w:lvl w:ilvl="0" w:tplc="0220F0EE">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E4633E"/>
    <w:multiLevelType w:val="hybridMultilevel"/>
    <w:tmpl w:val="0BB6B0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FE7AF0"/>
    <w:multiLevelType w:val="hybridMultilevel"/>
    <w:tmpl w:val="3F564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20348"/>
    <w:multiLevelType w:val="multilevel"/>
    <w:tmpl w:val="4260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6E254D7"/>
    <w:multiLevelType w:val="multilevel"/>
    <w:tmpl w:val="FC4EE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5361F1"/>
    <w:multiLevelType w:val="multilevel"/>
    <w:tmpl w:val="53682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BCA70F5"/>
    <w:multiLevelType w:val="hybridMultilevel"/>
    <w:tmpl w:val="08E0DB2C"/>
    <w:lvl w:ilvl="0" w:tplc="6954187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320D1B"/>
    <w:multiLevelType w:val="hybridMultilevel"/>
    <w:tmpl w:val="C9F6764E"/>
    <w:lvl w:ilvl="0" w:tplc="876A8444">
      <w:numFmt w:val="bullet"/>
      <w:lvlText w:val="-"/>
      <w:lvlJc w:val="left"/>
      <w:pPr>
        <w:ind w:left="720" w:hanging="360"/>
      </w:pPr>
      <w:rPr>
        <w:rFonts w:ascii="Calibri Light" w:eastAsiaTheme="minorEastAsia" w:hAnsi="Calibri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0945CA"/>
    <w:multiLevelType w:val="hybridMultilevel"/>
    <w:tmpl w:val="20DE4926"/>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0F5182"/>
    <w:multiLevelType w:val="multilevel"/>
    <w:tmpl w:val="78A4C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22E1302"/>
    <w:multiLevelType w:val="multilevel"/>
    <w:tmpl w:val="DB002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504F9F"/>
    <w:multiLevelType w:val="hybridMultilevel"/>
    <w:tmpl w:val="9E1AB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30A9F"/>
    <w:multiLevelType w:val="multilevel"/>
    <w:tmpl w:val="74544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E1F2F02"/>
    <w:multiLevelType w:val="hybridMultilevel"/>
    <w:tmpl w:val="6DE0C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19"/>
  </w:num>
  <w:num w:numId="3">
    <w:abstractNumId w:val="15"/>
  </w:num>
  <w:num w:numId="4">
    <w:abstractNumId w:val="13"/>
  </w:num>
  <w:num w:numId="5">
    <w:abstractNumId w:val="11"/>
  </w:num>
  <w:num w:numId="6">
    <w:abstractNumId w:val="26"/>
  </w:num>
  <w:num w:numId="7">
    <w:abstractNumId w:val="5"/>
  </w:num>
  <w:num w:numId="8">
    <w:abstractNumId w:val="14"/>
  </w:num>
  <w:num w:numId="9">
    <w:abstractNumId w:val="2"/>
  </w:num>
  <w:num w:numId="10">
    <w:abstractNumId w:val="10"/>
  </w:num>
  <w:num w:numId="11">
    <w:abstractNumId w:val="20"/>
  </w:num>
  <w:num w:numId="12">
    <w:abstractNumId w:val="12"/>
  </w:num>
  <w:num w:numId="13">
    <w:abstractNumId w:val="0"/>
  </w:num>
  <w:num w:numId="14">
    <w:abstractNumId w:val="21"/>
  </w:num>
  <w:num w:numId="15">
    <w:abstractNumId w:val="8"/>
  </w:num>
  <w:num w:numId="16">
    <w:abstractNumId w:val="23"/>
  </w:num>
  <w:num w:numId="17">
    <w:abstractNumId w:val="6"/>
  </w:num>
  <w:num w:numId="18">
    <w:abstractNumId w:val="3"/>
  </w:num>
  <w:num w:numId="19">
    <w:abstractNumId w:val="4"/>
  </w:num>
  <w:num w:numId="20">
    <w:abstractNumId w:val="18"/>
  </w:num>
  <w:num w:numId="21">
    <w:abstractNumId w:val="16"/>
  </w:num>
  <w:num w:numId="22">
    <w:abstractNumId w:val="9"/>
  </w:num>
  <w:num w:numId="23">
    <w:abstractNumId w:val="1"/>
  </w:num>
  <w:num w:numId="24">
    <w:abstractNumId w:val="25"/>
  </w:num>
  <w:num w:numId="25">
    <w:abstractNumId w:val="22"/>
  </w:num>
  <w:num w:numId="26">
    <w:abstractNumId w:val="24"/>
  </w:num>
  <w:num w:numId="27">
    <w:abstractNumId w:val="7"/>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73A"/>
    <w:rsid w:val="0000217E"/>
    <w:rsid w:val="00025055"/>
    <w:rsid w:val="000262A1"/>
    <w:rsid w:val="0004264C"/>
    <w:rsid w:val="00074CD8"/>
    <w:rsid w:val="00081F87"/>
    <w:rsid w:val="000C322F"/>
    <w:rsid w:val="000C414E"/>
    <w:rsid w:val="000D4425"/>
    <w:rsid w:val="000D54E6"/>
    <w:rsid w:val="000E7AB0"/>
    <w:rsid w:val="000F2C01"/>
    <w:rsid w:val="00105371"/>
    <w:rsid w:val="0013569D"/>
    <w:rsid w:val="00136A79"/>
    <w:rsid w:val="001475C4"/>
    <w:rsid w:val="001477A8"/>
    <w:rsid w:val="001535AE"/>
    <w:rsid w:val="00185D49"/>
    <w:rsid w:val="001A403C"/>
    <w:rsid w:val="001B7D0C"/>
    <w:rsid w:val="001C22A0"/>
    <w:rsid w:val="001F4059"/>
    <w:rsid w:val="00235E5F"/>
    <w:rsid w:val="0028341E"/>
    <w:rsid w:val="00284913"/>
    <w:rsid w:val="0029489D"/>
    <w:rsid w:val="002B3052"/>
    <w:rsid w:val="002B3210"/>
    <w:rsid w:val="002B3890"/>
    <w:rsid w:val="002D4FA0"/>
    <w:rsid w:val="002F7A8A"/>
    <w:rsid w:val="00300574"/>
    <w:rsid w:val="00305738"/>
    <w:rsid w:val="00310DC0"/>
    <w:rsid w:val="0031191F"/>
    <w:rsid w:val="003167CA"/>
    <w:rsid w:val="00316CAC"/>
    <w:rsid w:val="00330585"/>
    <w:rsid w:val="00333938"/>
    <w:rsid w:val="00370DAF"/>
    <w:rsid w:val="00380AAF"/>
    <w:rsid w:val="00385FC5"/>
    <w:rsid w:val="00395B25"/>
    <w:rsid w:val="003A5BCE"/>
    <w:rsid w:val="003B6EF2"/>
    <w:rsid w:val="003D40E2"/>
    <w:rsid w:val="003D45C2"/>
    <w:rsid w:val="003D5D13"/>
    <w:rsid w:val="003E6F16"/>
    <w:rsid w:val="00432B52"/>
    <w:rsid w:val="004451F2"/>
    <w:rsid w:val="004479FE"/>
    <w:rsid w:val="004A4407"/>
    <w:rsid w:val="004B4781"/>
    <w:rsid w:val="004E5017"/>
    <w:rsid w:val="004F7930"/>
    <w:rsid w:val="00580309"/>
    <w:rsid w:val="005A49FA"/>
    <w:rsid w:val="005B4708"/>
    <w:rsid w:val="005B5F48"/>
    <w:rsid w:val="005C6773"/>
    <w:rsid w:val="006166F3"/>
    <w:rsid w:val="00624C45"/>
    <w:rsid w:val="0062570F"/>
    <w:rsid w:val="00634C0B"/>
    <w:rsid w:val="0063744C"/>
    <w:rsid w:val="0064639F"/>
    <w:rsid w:val="006475F6"/>
    <w:rsid w:val="00647891"/>
    <w:rsid w:val="0065FF9D"/>
    <w:rsid w:val="00666178"/>
    <w:rsid w:val="00666258"/>
    <w:rsid w:val="00667E36"/>
    <w:rsid w:val="0067418C"/>
    <w:rsid w:val="00674598"/>
    <w:rsid w:val="006C0441"/>
    <w:rsid w:val="006D6FA7"/>
    <w:rsid w:val="006E07BF"/>
    <w:rsid w:val="006E6AAA"/>
    <w:rsid w:val="006F3A27"/>
    <w:rsid w:val="00717EA4"/>
    <w:rsid w:val="00734942"/>
    <w:rsid w:val="00742D3C"/>
    <w:rsid w:val="0076396F"/>
    <w:rsid w:val="00766477"/>
    <w:rsid w:val="00771380"/>
    <w:rsid w:val="00786E70"/>
    <w:rsid w:val="007A3F60"/>
    <w:rsid w:val="007C5244"/>
    <w:rsid w:val="007D7094"/>
    <w:rsid w:val="007E7E91"/>
    <w:rsid w:val="007F0E1A"/>
    <w:rsid w:val="007F4CBF"/>
    <w:rsid w:val="008402FC"/>
    <w:rsid w:val="00864E77"/>
    <w:rsid w:val="008705B5"/>
    <w:rsid w:val="008875A7"/>
    <w:rsid w:val="0089180B"/>
    <w:rsid w:val="008A1C42"/>
    <w:rsid w:val="008A704E"/>
    <w:rsid w:val="008C5E50"/>
    <w:rsid w:val="008F0324"/>
    <w:rsid w:val="008F73E4"/>
    <w:rsid w:val="00912D32"/>
    <w:rsid w:val="009276C3"/>
    <w:rsid w:val="009458F0"/>
    <w:rsid w:val="00946093"/>
    <w:rsid w:val="0097159F"/>
    <w:rsid w:val="009855DF"/>
    <w:rsid w:val="009A2098"/>
    <w:rsid w:val="009A2B56"/>
    <w:rsid w:val="009A4EF8"/>
    <w:rsid w:val="009C634E"/>
    <w:rsid w:val="009C6EB9"/>
    <w:rsid w:val="009D35D4"/>
    <w:rsid w:val="009D7D5C"/>
    <w:rsid w:val="00A315C4"/>
    <w:rsid w:val="00A33DD9"/>
    <w:rsid w:val="00A418EC"/>
    <w:rsid w:val="00A41CA9"/>
    <w:rsid w:val="00A4351E"/>
    <w:rsid w:val="00A70972"/>
    <w:rsid w:val="00AA33A7"/>
    <w:rsid w:val="00AB7338"/>
    <w:rsid w:val="00AC10A9"/>
    <w:rsid w:val="00AC348C"/>
    <w:rsid w:val="00B00D0C"/>
    <w:rsid w:val="00B21B94"/>
    <w:rsid w:val="00B258BB"/>
    <w:rsid w:val="00B41F65"/>
    <w:rsid w:val="00B62B86"/>
    <w:rsid w:val="00BB011B"/>
    <w:rsid w:val="00BC2E14"/>
    <w:rsid w:val="00BC3356"/>
    <w:rsid w:val="00BE2EDD"/>
    <w:rsid w:val="00C10C4C"/>
    <w:rsid w:val="00C26EEA"/>
    <w:rsid w:val="00C3615D"/>
    <w:rsid w:val="00C36F9E"/>
    <w:rsid w:val="00C70286"/>
    <w:rsid w:val="00C73BA0"/>
    <w:rsid w:val="00C80218"/>
    <w:rsid w:val="00CE64B3"/>
    <w:rsid w:val="00D17D56"/>
    <w:rsid w:val="00D3119D"/>
    <w:rsid w:val="00D37A03"/>
    <w:rsid w:val="00D45062"/>
    <w:rsid w:val="00D4697D"/>
    <w:rsid w:val="00D7664B"/>
    <w:rsid w:val="00D76EF4"/>
    <w:rsid w:val="00DB4B06"/>
    <w:rsid w:val="00DB6EBB"/>
    <w:rsid w:val="00DD061B"/>
    <w:rsid w:val="00DD53F9"/>
    <w:rsid w:val="00DD6993"/>
    <w:rsid w:val="00DE4F26"/>
    <w:rsid w:val="00DE5346"/>
    <w:rsid w:val="00DF11FB"/>
    <w:rsid w:val="00DF2356"/>
    <w:rsid w:val="00DF4788"/>
    <w:rsid w:val="00E0760C"/>
    <w:rsid w:val="00E1571D"/>
    <w:rsid w:val="00E22392"/>
    <w:rsid w:val="00E25BE4"/>
    <w:rsid w:val="00E33D38"/>
    <w:rsid w:val="00E5673A"/>
    <w:rsid w:val="00E6779F"/>
    <w:rsid w:val="00E76915"/>
    <w:rsid w:val="00E93A0C"/>
    <w:rsid w:val="00E93FE2"/>
    <w:rsid w:val="00EA1CE4"/>
    <w:rsid w:val="00EB2BB8"/>
    <w:rsid w:val="00EE6DF7"/>
    <w:rsid w:val="00F049FC"/>
    <w:rsid w:val="00F24323"/>
    <w:rsid w:val="00F30C95"/>
    <w:rsid w:val="00F36E58"/>
    <w:rsid w:val="00F47F84"/>
    <w:rsid w:val="00F52D43"/>
    <w:rsid w:val="00F73231"/>
    <w:rsid w:val="00F8343E"/>
    <w:rsid w:val="00F8381E"/>
    <w:rsid w:val="00FA1887"/>
    <w:rsid w:val="00FD3DBE"/>
    <w:rsid w:val="00FD5360"/>
    <w:rsid w:val="038C7B40"/>
    <w:rsid w:val="03F434CC"/>
    <w:rsid w:val="04909065"/>
    <w:rsid w:val="0584E9D5"/>
    <w:rsid w:val="0757E926"/>
    <w:rsid w:val="0826024E"/>
    <w:rsid w:val="0862F58C"/>
    <w:rsid w:val="0CE4F143"/>
    <w:rsid w:val="0E600F77"/>
    <w:rsid w:val="0EB2AB83"/>
    <w:rsid w:val="0F6775B6"/>
    <w:rsid w:val="0FDBAEC2"/>
    <w:rsid w:val="108500CC"/>
    <w:rsid w:val="11C568DB"/>
    <w:rsid w:val="12789254"/>
    <w:rsid w:val="134A7EC5"/>
    <w:rsid w:val="15EAAA5A"/>
    <w:rsid w:val="188D22E9"/>
    <w:rsid w:val="189B5E3A"/>
    <w:rsid w:val="18C80FF5"/>
    <w:rsid w:val="1935618B"/>
    <w:rsid w:val="1ACB8D16"/>
    <w:rsid w:val="1AD871CF"/>
    <w:rsid w:val="1C90232C"/>
    <w:rsid w:val="1EA72604"/>
    <w:rsid w:val="20833445"/>
    <w:rsid w:val="27581B24"/>
    <w:rsid w:val="28EE22F0"/>
    <w:rsid w:val="2B6DECFF"/>
    <w:rsid w:val="2F4A1F01"/>
    <w:rsid w:val="2FD37BE6"/>
    <w:rsid w:val="32E70BE1"/>
    <w:rsid w:val="32E91E4F"/>
    <w:rsid w:val="333DCED9"/>
    <w:rsid w:val="37F20F50"/>
    <w:rsid w:val="38948022"/>
    <w:rsid w:val="38A357FA"/>
    <w:rsid w:val="3E3A7A2D"/>
    <w:rsid w:val="3FDDA7E0"/>
    <w:rsid w:val="41C081DF"/>
    <w:rsid w:val="438449CF"/>
    <w:rsid w:val="448AAD4C"/>
    <w:rsid w:val="44A1E75B"/>
    <w:rsid w:val="4568FECA"/>
    <w:rsid w:val="45BE9076"/>
    <w:rsid w:val="46B12327"/>
    <w:rsid w:val="47AEB5B3"/>
    <w:rsid w:val="47B4A39E"/>
    <w:rsid w:val="494ED327"/>
    <w:rsid w:val="4978C71B"/>
    <w:rsid w:val="4A27388B"/>
    <w:rsid w:val="4C76A95E"/>
    <w:rsid w:val="4D91B9C6"/>
    <w:rsid w:val="51C73D2E"/>
    <w:rsid w:val="520FFF06"/>
    <w:rsid w:val="5414E689"/>
    <w:rsid w:val="542B34DD"/>
    <w:rsid w:val="55069538"/>
    <w:rsid w:val="556F5E23"/>
    <w:rsid w:val="5BC54069"/>
    <w:rsid w:val="5D264B0F"/>
    <w:rsid w:val="5E1DA729"/>
    <w:rsid w:val="5E82B53B"/>
    <w:rsid w:val="5FD9DA21"/>
    <w:rsid w:val="6027679F"/>
    <w:rsid w:val="60BDB281"/>
    <w:rsid w:val="62D51679"/>
    <w:rsid w:val="656F98F8"/>
    <w:rsid w:val="69A42A9C"/>
    <w:rsid w:val="6E67CBFB"/>
    <w:rsid w:val="705D9495"/>
    <w:rsid w:val="7449D7F8"/>
    <w:rsid w:val="75EE1EE2"/>
    <w:rsid w:val="786034AF"/>
    <w:rsid w:val="79F6ABB4"/>
    <w:rsid w:val="7AA93180"/>
    <w:rsid w:val="7C048D5B"/>
    <w:rsid w:val="7CDF7768"/>
    <w:rsid w:val="7D8DD69F"/>
    <w:rsid w:val="7DE4EF4D"/>
    <w:rsid w:val="7F9599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09EC15"/>
  <w15:chartTrackingRefBased/>
  <w15:docId w15:val="{C051EA8C-02EE-4B48-A2DE-FFA303354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color w:val="595959" w:themeColor="text1" w:themeTint="A6"/>
        <w:sz w:val="24"/>
        <w:szCs w:val="24"/>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1380"/>
  </w:style>
  <w:style w:type="paragraph" w:styleId="Heading1">
    <w:name w:val="heading 1"/>
    <w:basedOn w:val="Normal"/>
    <w:next w:val="Normal"/>
    <w:link w:val="Heading1Char"/>
    <w:uiPriority w:val="9"/>
    <w:qFormat/>
    <w:pPr>
      <w:keepNext/>
      <w:keepLines/>
      <w:spacing w:before="200" w:after="0" w:line="240" w:lineRule="auto"/>
      <w:outlineLvl w:val="0"/>
    </w:pPr>
    <w:rPr>
      <w:rFonts w:eastAsiaTheme="majorEastAsia" w:cstheme="majorBidi"/>
      <w:caps/>
      <w:color w:val="2C854E" w:themeColor="accent2" w:themeShade="BF"/>
      <w:sz w:val="48"/>
      <w:szCs w:val="32"/>
    </w:rPr>
  </w:style>
  <w:style w:type="paragraph" w:styleId="Heading2">
    <w:name w:val="heading 2"/>
    <w:basedOn w:val="Normal"/>
    <w:next w:val="Normal"/>
    <w:link w:val="Heading2Char"/>
    <w:uiPriority w:val="9"/>
    <w:unhideWhenUsed/>
    <w:qFormat/>
    <w:pPr>
      <w:keepNext/>
      <w:keepLines/>
      <w:spacing w:before="240" w:after="0" w:line="240" w:lineRule="auto"/>
      <w:outlineLvl w:val="1"/>
    </w:pPr>
    <w:rPr>
      <w:rFonts w:eastAsiaTheme="majorEastAsia" w:cstheme="majorBidi"/>
      <w:caps/>
      <w:color w:val="2C854E" w:themeColor="accent2" w:themeShade="BF"/>
      <w:sz w:val="32"/>
      <w:szCs w:val="26"/>
    </w:rPr>
  </w:style>
  <w:style w:type="paragraph" w:styleId="Heading3">
    <w:name w:val="heading 3"/>
    <w:basedOn w:val="Normal"/>
    <w:next w:val="Normal"/>
    <w:link w:val="Heading3Char"/>
    <w:uiPriority w:val="9"/>
    <w:unhideWhenUsed/>
    <w:qFormat/>
    <w:pPr>
      <w:keepNext/>
      <w:keepLines/>
      <w:pBdr>
        <w:top w:val="single" w:sz="24" w:space="1" w:color="D5F1E0" w:themeColor="accent2" w:themeTint="33"/>
        <w:left w:val="single" w:sz="24" w:space="0" w:color="D5F1E0" w:themeColor="accent2" w:themeTint="33"/>
        <w:bottom w:val="single" w:sz="24" w:space="1" w:color="D5F1E0" w:themeColor="accent2" w:themeTint="33"/>
      </w:pBdr>
      <w:shd w:val="clear" w:color="auto" w:fill="D5F1E0" w:themeFill="accent2" w:themeFillTint="33"/>
      <w:spacing w:after="0" w:line="240" w:lineRule="auto"/>
      <w:outlineLvl w:val="2"/>
    </w:pPr>
    <w:rPr>
      <w:rFonts w:eastAsiaTheme="majorEastAsia" w:cstheme="majorBidi"/>
      <w:caps/>
      <w:color w:val="1D5934" w:themeColor="accent2" w:themeShade="80"/>
      <w:sz w:val="28"/>
    </w:rPr>
  </w:style>
  <w:style w:type="paragraph" w:styleId="Heading4">
    <w:name w:val="heading 4"/>
    <w:basedOn w:val="Normal"/>
    <w:next w:val="Normal"/>
    <w:link w:val="Heading4Char"/>
    <w:uiPriority w:val="9"/>
    <w:unhideWhenUsed/>
    <w:qFormat/>
    <w:pPr>
      <w:keepNext/>
      <w:keepLines/>
      <w:spacing w:after="0" w:line="240" w:lineRule="auto"/>
      <w:outlineLvl w:val="3"/>
    </w:pPr>
    <w:rPr>
      <w:rFonts w:eastAsiaTheme="majorEastAsia" w:cstheme="majorBidi"/>
      <w:iCs/>
      <w:caps/>
      <w:sz w:val="26"/>
    </w:rPr>
  </w:style>
  <w:style w:type="paragraph" w:styleId="Heading5">
    <w:name w:val="heading 5"/>
    <w:basedOn w:val="Normal"/>
    <w:next w:val="Normal"/>
    <w:link w:val="Heading5Char"/>
    <w:uiPriority w:val="9"/>
    <w:unhideWhenUsed/>
    <w:qFormat/>
    <w:pPr>
      <w:keepNext/>
      <w:keepLines/>
      <w:pBdr>
        <w:top w:val="single" w:sz="8" w:space="3" w:color="00808C" w:themeColor="accent1"/>
        <w:bottom w:val="single" w:sz="8" w:space="3" w:color="00808C" w:themeColor="accent1"/>
      </w:pBdr>
      <w:shd w:val="clear" w:color="auto" w:fill="00808C" w:themeFill="accent1"/>
      <w:spacing w:before="200" w:after="200" w:line="240" w:lineRule="auto"/>
      <w:jc w:val="center"/>
      <w:outlineLvl w:val="4"/>
    </w:pPr>
    <w:rPr>
      <w:rFonts w:asciiTheme="majorHAnsi" w:eastAsiaTheme="majorEastAsia" w:hAnsiTheme="majorHAnsi" w:cstheme="majorBidi"/>
      <w:caps/>
      <w:color w:val="FFFFFF" w:themeColor="background1"/>
    </w:rPr>
  </w:style>
  <w:style w:type="paragraph" w:styleId="Heading6">
    <w:name w:val="heading 6"/>
    <w:basedOn w:val="Normal"/>
    <w:next w:val="Normal"/>
    <w:link w:val="Heading6Char"/>
    <w:uiPriority w:val="9"/>
    <w:unhideWhenUsed/>
    <w:qFormat/>
    <w:pPr>
      <w:keepNext/>
      <w:keepLines/>
      <w:spacing w:before="120" w:line="240" w:lineRule="auto"/>
      <w:outlineLvl w:val="5"/>
    </w:pPr>
    <w:rPr>
      <w:rFonts w:eastAsiaTheme="majorEastAsia" w:cstheme="majorBidi"/>
      <w:color w:val="262626" w:themeColor="text1" w:themeTint="D9"/>
    </w:rPr>
  </w:style>
  <w:style w:type="paragraph" w:styleId="Heading7">
    <w:name w:val="heading 7"/>
    <w:basedOn w:val="Normal"/>
    <w:next w:val="Normal"/>
    <w:link w:val="Heading7Char"/>
    <w:uiPriority w:val="9"/>
    <w:semiHidden/>
    <w:unhideWhenUsed/>
    <w:qFormat/>
    <w:pPr>
      <w:keepNext/>
      <w:keepLines/>
      <w:spacing w:after="0" w:line="240" w:lineRule="auto"/>
      <w:outlineLvl w:val="6"/>
    </w:pPr>
    <w:rPr>
      <w:rFonts w:asciiTheme="majorHAnsi" w:eastAsiaTheme="majorEastAsia" w:hAnsiTheme="majorHAnsi" w:cstheme="majorBidi"/>
      <w:i/>
      <w:iCs/>
      <w:color w:val="003F45" w:themeColor="accent1" w:themeShade="7F"/>
    </w:rPr>
  </w:style>
  <w:style w:type="paragraph" w:styleId="Heading8">
    <w:name w:val="heading 8"/>
    <w:basedOn w:val="Normal"/>
    <w:next w:val="Normal"/>
    <w:link w:val="Heading8Char"/>
    <w:uiPriority w:val="9"/>
    <w:semiHidden/>
    <w:unhideWhenUsed/>
    <w:qFormat/>
    <w:pPr>
      <w:keepNext/>
      <w:keepLines/>
      <w:spacing w:after="0" w:line="240" w:lineRule="auto"/>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unhideWhenUsed/>
    <w:qFormat/>
    <w:pPr>
      <w:keepNext/>
      <w:keepLines/>
      <w:spacing w:after="0" w:line="240" w:lineRule="auto"/>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bCs/>
      <w:i/>
      <w:iCs/>
      <w:spacing w:val="0"/>
    </w:rPr>
  </w:style>
  <w:style w:type="character" w:styleId="IntenseReference">
    <w:name w:val="Intense Reference"/>
    <w:basedOn w:val="DefaultParagraphFont"/>
    <w:uiPriority w:val="32"/>
    <w:semiHidden/>
    <w:unhideWhenUsed/>
    <w:qFormat/>
    <w:rPr>
      <w:b/>
      <w:bCs/>
      <w:caps w:val="0"/>
      <w:smallCaps/>
      <w:color w:val="00808C" w:themeColor="accent1"/>
      <w:spacing w:val="0"/>
    </w:rPr>
  </w:style>
  <w:style w:type="character" w:customStyle="1" w:styleId="Heading1Char">
    <w:name w:val="Heading 1 Char"/>
    <w:basedOn w:val="DefaultParagraphFont"/>
    <w:link w:val="Heading1"/>
    <w:uiPriority w:val="9"/>
    <w:rPr>
      <w:rFonts w:eastAsiaTheme="majorEastAsia" w:cstheme="majorBidi"/>
      <w:caps/>
      <w:color w:val="2C854E" w:themeColor="accent2" w:themeShade="BF"/>
      <w:sz w:val="48"/>
      <w:szCs w:val="32"/>
    </w:rPr>
  </w:style>
  <w:style w:type="paragraph" w:styleId="Subtitle">
    <w:name w:val="Subtitle"/>
    <w:basedOn w:val="Normal"/>
    <w:link w:val="SubtitleChar"/>
    <w:uiPriority w:val="2"/>
    <w:qFormat/>
    <w:pPr>
      <w:numPr>
        <w:ilvl w:val="1"/>
      </w:numPr>
      <w:spacing w:after="480" w:line="240" w:lineRule="auto"/>
      <w:contextualSpacing/>
      <w:jc w:val="center"/>
    </w:pPr>
    <w:rPr>
      <w:rFonts w:asciiTheme="majorHAnsi" w:hAnsiTheme="majorHAnsi"/>
      <w:caps/>
      <w:sz w:val="28"/>
    </w:rPr>
  </w:style>
  <w:style w:type="character" w:customStyle="1" w:styleId="SubtitleChar">
    <w:name w:val="Subtitle Char"/>
    <w:basedOn w:val="DefaultParagraphFont"/>
    <w:link w:val="Subtitle"/>
    <w:uiPriority w:val="2"/>
    <w:rPr>
      <w:rFonts w:asciiTheme="majorHAnsi" w:hAnsiTheme="majorHAnsi"/>
      <w:caps/>
      <w:sz w:val="28"/>
    </w:rPr>
  </w:style>
  <w:style w:type="paragraph" w:styleId="Title">
    <w:name w:val="Title"/>
    <w:basedOn w:val="Heading1"/>
    <w:link w:val="TitleChar"/>
    <w:uiPriority w:val="1"/>
    <w:qFormat/>
    <w:pPr>
      <w:spacing w:before="120"/>
      <w:contextualSpacing/>
      <w:jc w:val="center"/>
    </w:pPr>
    <w:rPr>
      <w:rFonts w:asciiTheme="majorHAnsi" w:hAnsiTheme="majorHAnsi"/>
      <w:kern w:val="28"/>
      <w:sz w:val="88"/>
      <w:szCs w:val="56"/>
    </w:rPr>
  </w:style>
  <w:style w:type="character" w:customStyle="1" w:styleId="TitleChar">
    <w:name w:val="Title Char"/>
    <w:basedOn w:val="DefaultParagraphFont"/>
    <w:link w:val="Title"/>
    <w:uiPriority w:val="1"/>
    <w:rPr>
      <w:rFonts w:asciiTheme="majorHAnsi" w:eastAsiaTheme="majorEastAsia" w:hAnsiTheme="majorHAnsi" w:cstheme="majorBidi"/>
      <w:caps/>
      <w:color w:val="2C854E" w:themeColor="accent2" w:themeShade="BF"/>
      <w:kern w:val="28"/>
      <w:sz w:val="88"/>
      <w:szCs w:val="5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eastAsiaTheme="majorEastAsia" w:cstheme="majorBidi"/>
      <w:caps/>
      <w:color w:val="2C854E" w:themeColor="accent2" w:themeShade="BF"/>
      <w:sz w:val="32"/>
      <w:szCs w:val="26"/>
    </w:rPr>
  </w:style>
  <w:style w:type="character" w:customStyle="1" w:styleId="Heading3Char">
    <w:name w:val="Heading 3 Char"/>
    <w:basedOn w:val="DefaultParagraphFont"/>
    <w:link w:val="Heading3"/>
    <w:uiPriority w:val="9"/>
    <w:rPr>
      <w:rFonts w:eastAsiaTheme="majorEastAsia" w:cstheme="majorBidi"/>
      <w:caps/>
      <w:color w:val="1D5934" w:themeColor="accent2" w:themeShade="80"/>
      <w:sz w:val="28"/>
      <w:shd w:val="clear" w:color="auto" w:fill="D5F1E0" w:themeFill="accent2" w:themeFillTint="33"/>
    </w:rPr>
  </w:style>
  <w:style w:type="character" w:customStyle="1" w:styleId="Heading4Char">
    <w:name w:val="Heading 4 Char"/>
    <w:basedOn w:val="DefaultParagraphFont"/>
    <w:link w:val="Heading4"/>
    <w:uiPriority w:val="9"/>
    <w:rPr>
      <w:rFonts w:eastAsiaTheme="majorEastAsia" w:cstheme="majorBidi"/>
      <w:iCs/>
      <w:caps/>
      <w:color w:val="595959" w:themeColor="text1" w:themeTint="A6"/>
      <w:sz w:val="26"/>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FFFFFF" w:themeColor="background1"/>
      <w:shd w:val="clear" w:color="auto" w:fill="00808C" w:themeFill="accent1"/>
    </w:rPr>
  </w:style>
  <w:style w:type="character" w:customStyle="1" w:styleId="Heading6Char">
    <w:name w:val="Heading 6 Char"/>
    <w:basedOn w:val="DefaultParagraphFont"/>
    <w:link w:val="Heading6"/>
    <w:uiPriority w:val="9"/>
    <w:rPr>
      <w:rFonts w:eastAsiaTheme="majorEastAsia" w:cstheme="majorBidi"/>
      <w:color w:val="262626" w:themeColor="text1" w:themeTint="D9"/>
    </w:rPr>
  </w:style>
  <w:style w:type="character" w:styleId="IntenseEmphasis">
    <w:name w:val="Intense Emphasis"/>
    <w:basedOn w:val="DefaultParagraphFont"/>
    <w:uiPriority w:val="21"/>
    <w:qFormat/>
    <w:rPr>
      <w:b/>
      <w:iCs/>
      <w:color w:val="00808C" w:themeColor="accent1"/>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spacing w:before="40" w:after="40" w:line="240" w:lineRule="auto"/>
    </w:pPr>
    <w:rPr>
      <w:caps/>
      <w:color w:val="2C854E" w:themeColor="accent2" w:themeShade="BF"/>
      <w:sz w:val="20"/>
    </w:rPr>
  </w:style>
  <w:style w:type="character" w:customStyle="1" w:styleId="FooterChar">
    <w:name w:val="Footer Char"/>
    <w:basedOn w:val="DefaultParagraphFont"/>
    <w:link w:val="Footer"/>
    <w:uiPriority w:val="99"/>
    <w:rPr>
      <w:caps/>
      <w:color w:val="2C854E" w:themeColor="accent2" w:themeShade="BF"/>
      <w:sz w:val="20"/>
    </w:rPr>
  </w:style>
  <w:style w:type="paragraph" w:styleId="Header">
    <w:name w:val="header"/>
    <w:basedOn w:val="Normal"/>
    <w:link w:val="HeaderChar"/>
    <w:uiPriority w:val="99"/>
    <w:unhideWhenUsed/>
    <w:pPr>
      <w:spacing w:before="40" w:after="40" w:line="240" w:lineRule="auto"/>
    </w:pPr>
    <w:rPr>
      <w:caps/>
      <w:color w:val="2C854E" w:themeColor="accent2" w:themeShade="BF"/>
      <w:sz w:val="20"/>
    </w:rPr>
  </w:style>
  <w:style w:type="character" w:customStyle="1" w:styleId="HeaderChar">
    <w:name w:val="Header Char"/>
    <w:basedOn w:val="DefaultParagraphFont"/>
    <w:link w:val="Header"/>
    <w:uiPriority w:val="99"/>
    <w:rPr>
      <w:caps/>
      <w:color w:val="2C854E" w:themeColor="accent2" w:themeShade="BF"/>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sz w:val="22"/>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sz w:val="22"/>
      <w:szCs w:val="21"/>
    </w:rPr>
  </w:style>
  <w:style w:type="paragraph" w:styleId="TOCHeading">
    <w:name w:val="TOC Heading"/>
    <w:basedOn w:val="Heading1"/>
    <w:next w:val="Normal"/>
    <w:uiPriority w:val="39"/>
    <w:semiHidden/>
    <w:unhideWhenUsed/>
    <w:qFormat/>
    <w:pPr>
      <w:outlineLvl w:val="9"/>
    </w:pPr>
    <w:rPr>
      <w:caps w:val="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003F45" w:themeColor="accent1" w:themeShade="7F"/>
    </w:rPr>
  </w:style>
  <w:style w:type="character" w:styleId="CommentReference">
    <w:name w:val="annotation reference"/>
    <w:basedOn w:val="DefaultParagraphFont"/>
    <w:uiPriority w:val="99"/>
    <w:semiHidden/>
    <w:unhideWhenUsed/>
    <w:rsid w:val="00DE4F26"/>
    <w:rPr>
      <w:sz w:val="16"/>
      <w:szCs w:val="16"/>
    </w:rPr>
  </w:style>
  <w:style w:type="paragraph" w:styleId="CommentText">
    <w:name w:val="annotation text"/>
    <w:basedOn w:val="Normal"/>
    <w:link w:val="CommentTextChar"/>
    <w:uiPriority w:val="99"/>
    <w:semiHidden/>
    <w:unhideWhenUsed/>
    <w:rsid w:val="00DE4F26"/>
    <w:pPr>
      <w:spacing w:line="240" w:lineRule="auto"/>
    </w:pPr>
    <w:rPr>
      <w:sz w:val="20"/>
      <w:szCs w:val="20"/>
    </w:rPr>
  </w:style>
  <w:style w:type="character" w:customStyle="1" w:styleId="CommentTextChar">
    <w:name w:val="Comment Text Char"/>
    <w:basedOn w:val="DefaultParagraphFont"/>
    <w:link w:val="CommentText"/>
    <w:uiPriority w:val="99"/>
    <w:semiHidden/>
    <w:rsid w:val="00DE4F26"/>
    <w:rPr>
      <w:sz w:val="20"/>
      <w:szCs w:val="20"/>
    </w:rPr>
  </w:style>
  <w:style w:type="paragraph" w:styleId="CommentSubject">
    <w:name w:val="annotation subject"/>
    <w:basedOn w:val="CommentText"/>
    <w:next w:val="CommentText"/>
    <w:link w:val="CommentSubjectChar"/>
    <w:uiPriority w:val="99"/>
    <w:semiHidden/>
    <w:unhideWhenUsed/>
    <w:rsid w:val="00DE4F26"/>
    <w:rPr>
      <w:b/>
      <w:bCs/>
    </w:rPr>
  </w:style>
  <w:style w:type="character" w:customStyle="1" w:styleId="CommentSubjectChar">
    <w:name w:val="Comment Subject Char"/>
    <w:basedOn w:val="CommentTextChar"/>
    <w:link w:val="CommentSubject"/>
    <w:uiPriority w:val="99"/>
    <w:semiHidden/>
    <w:rsid w:val="00DE4F26"/>
    <w:rPr>
      <w:b/>
      <w:bCs/>
      <w:sz w:val="20"/>
      <w:szCs w:val="20"/>
    </w:rPr>
  </w:style>
  <w:style w:type="paragraph" w:styleId="BalloonText">
    <w:name w:val="Balloon Text"/>
    <w:basedOn w:val="Normal"/>
    <w:link w:val="BalloonTextChar"/>
    <w:uiPriority w:val="99"/>
    <w:semiHidden/>
    <w:unhideWhenUsed/>
    <w:rsid w:val="00DE4F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F26"/>
    <w:rPr>
      <w:rFonts w:ascii="Segoe UI" w:hAnsi="Segoe UI" w:cs="Segoe UI"/>
      <w:sz w:val="18"/>
      <w:szCs w:val="18"/>
    </w:rPr>
  </w:style>
  <w:style w:type="character" w:styleId="Hyperlink">
    <w:name w:val="Hyperlink"/>
    <w:basedOn w:val="DefaultParagraphFont"/>
    <w:uiPriority w:val="99"/>
    <w:unhideWhenUsed/>
    <w:rsid w:val="00946093"/>
    <w:rPr>
      <w:color w:val="0563C1" w:themeColor="hyperlink"/>
      <w:u w:val="single"/>
    </w:rPr>
  </w:style>
  <w:style w:type="character" w:customStyle="1" w:styleId="UnresolvedMention1">
    <w:name w:val="Unresolved Mention1"/>
    <w:basedOn w:val="DefaultParagraphFont"/>
    <w:uiPriority w:val="99"/>
    <w:semiHidden/>
    <w:unhideWhenUsed/>
    <w:rsid w:val="00946093"/>
    <w:rPr>
      <w:color w:val="808080"/>
      <w:shd w:val="clear" w:color="auto" w:fill="E6E6E6"/>
    </w:rPr>
  </w:style>
  <w:style w:type="paragraph" w:styleId="ListParagraph">
    <w:name w:val="List Paragraph"/>
    <w:basedOn w:val="Normal"/>
    <w:uiPriority w:val="34"/>
    <w:unhideWhenUsed/>
    <w:qFormat/>
    <w:rsid w:val="006F3A27"/>
    <w:pPr>
      <w:ind w:left="720"/>
      <w:contextualSpacing/>
    </w:pPr>
  </w:style>
  <w:style w:type="character" w:customStyle="1" w:styleId="spellingerror">
    <w:name w:val="spellingerror"/>
    <w:basedOn w:val="DefaultParagraphFont"/>
    <w:rsid w:val="00634C0B"/>
  </w:style>
  <w:style w:type="character" w:customStyle="1" w:styleId="normaltextrun1">
    <w:name w:val="normaltextrun1"/>
    <w:basedOn w:val="DefaultParagraphFont"/>
    <w:rsid w:val="00634C0B"/>
  </w:style>
  <w:style w:type="character" w:customStyle="1" w:styleId="textxsmall">
    <w:name w:val="textxsmall"/>
    <w:basedOn w:val="DefaultParagraphFont"/>
    <w:rsid w:val="00E6779F"/>
  </w:style>
  <w:style w:type="character" w:customStyle="1" w:styleId="textverdana">
    <w:name w:val="textverdana"/>
    <w:basedOn w:val="DefaultParagraphFont"/>
    <w:rsid w:val="00E6779F"/>
  </w:style>
  <w:style w:type="paragraph" w:customStyle="1" w:styleId="paragraph">
    <w:name w:val="paragraph"/>
    <w:basedOn w:val="Normal"/>
    <w:rsid w:val="003E6F16"/>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customStyle="1" w:styleId="normaltextrun">
    <w:name w:val="normaltextrun"/>
    <w:basedOn w:val="DefaultParagraphFont"/>
    <w:rsid w:val="003E6F16"/>
  </w:style>
  <w:style w:type="character" w:customStyle="1" w:styleId="eop">
    <w:name w:val="eop"/>
    <w:basedOn w:val="DefaultParagraphFont"/>
    <w:rsid w:val="003E6F16"/>
  </w:style>
  <w:style w:type="character" w:customStyle="1" w:styleId="wacimagecontainer">
    <w:name w:val="wacimagecontainer"/>
    <w:basedOn w:val="DefaultParagraphFont"/>
    <w:rsid w:val="003E6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371806">
      <w:bodyDiv w:val="1"/>
      <w:marLeft w:val="0"/>
      <w:marRight w:val="0"/>
      <w:marTop w:val="0"/>
      <w:marBottom w:val="0"/>
      <w:divBdr>
        <w:top w:val="none" w:sz="0" w:space="0" w:color="auto"/>
        <w:left w:val="none" w:sz="0" w:space="0" w:color="auto"/>
        <w:bottom w:val="none" w:sz="0" w:space="0" w:color="auto"/>
        <w:right w:val="none" w:sz="0" w:space="0" w:color="auto"/>
      </w:divBdr>
    </w:div>
    <w:div w:id="1386611741">
      <w:bodyDiv w:val="1"/>
      <w:marLeft w:val="0"/>
      <w:marRight w:val="0"/>
      <w:marTop w:val="0"/>
      <w:marBottom w:val="0"/>
      <w:divBdr>
        <w:top w:val="none" w:sz="0" w:space="0" w:color="auto"/>
        <w:left w:val="none" w:sz="0" w:space="0" w:color="auto"/>
        <w:bottom w:val="none" w:sz="0" w:space="0" w:color="auto"/>
        <w:right w:val="none" w:sz="0" w:space="0" w:color="auto"/>
      </w:divBdr>
      <w:divsChild>
        <w:div w:id="182745885">
          <w:marLeft w:val="0"/>
          <w:marRight w:val="0"/>
          <w:marTop w:val="0"/>
          <w:marBottom w:val="0"/>
          <w:divBdr>
            <w:top w:val="none" w:sz="0" w:space="0" w:color="auto"/>
            <w:left w:val="none" w:sz="0" w:space="0" w:color="auto"/>
            <w:bottom w:val="none" w:sz="0" w:space="0" w:color="auto"/>
            <w:right w:val="none" w:sz="0" w:space="0" w:color="auto"/>
          </w:divBdr>
        </w:div>
        <w:div w:id="269244105">
          <w:marLeft w:val="0"/>
          <w:marRight w:val="0"/>
          <w:marTop w:val="0"/>
          <w:marBottom w:val="0"/>
          <w:divBdr>
            <w:top w:val="none" w:sz="0" w:space="0" w:color="auto"/>
            <w:left w:val="none" w:sz="0" w:space="0" w:color="auto"/>
            <w:bottom w:val="none" w:sz="0" w:space="0" w:color="auto"/>
            <w:right w:val="none" w:sz="0" w:space="0" w:color="auto"/>
          </w:divBdr>
        </w:div>
        <w:div w:id="331875309">
          <w:marLeft w:val="0"/>
          <w:marRight w:val="0"/>
          <w:marTop w:val="0"/>
          <w:marBottom w:val="0"/>
          <w:divBdr>
            <w:top w:val="none" w:sz="0" w:space="0" w:color="auto"/>
            <w:left w:val="none" w:sz="0" w:space="0" w:color="auto"/>
            <w:bottom w:val="none" w:sz="0" w:space="0" w:color="auto"/>
            <w:right w:val="none" w:sz="0" w:space="0" w:color="auto"/>
          </w:divBdr>
        </w:div>
        <w:div w:id="348528321">
          <w:marLeft w:val="0"/>
          <w:marRight w:val="0"/>
          <w:marTop w:val="0"/>
          <w:marBottom w:val="0"/>
          <w:divBdr>
            <w:top w:val="none" w:sz="0" w:space="0" w:color="auto"/>
            <w:left w:val="none" w:sz="0" w:space="0" w:color="auto"/>
            <w:bottom w:val="none" w:sz="0" w:space="0" w:color="auto"/>
            <w:right w:val="none" w:sz="0" w:space="0" w:color="auto"/>
          </w:divBdr>
        </w:div>
        <w:div w:id="465195827">
          <w:marLeft w:val="0"/>
          <w:marRight w:val="0"/>
          <w:marTop w:val="0"/>
          <w:marBottom w:val="0"/>
          <w:divBdr>
            <w:top w:val="none" w:sz="0" w:space="0" w:color="auto"/>
            <w:left w:val="none" w:sz="0" w:space="0" w:color="auto"/>
            <w:bottom w:val="none" w:sz="0" w:space="0" w:color="auto"/>
            <w:right w:val="none" w:sz="0" w:space="0" w:color="auto"/>
          </w:divBdr>
        </w:div>
        <w:div w:id="486434919">
          <w:marLeft w:val="0"/>
          <w:marRight w:val="0"/>
          <w:marTop w:val="0"/>
          <w:marBottom w:val="0"/>
          <w:divBdr>
            <w:top w:val="none" w:sz="0" w:space="0" w:color="auto"/>
            <w:left w:val="none" w:sz="0" w:space="0" w:color="auto"/>
            <w:bottom w:val="none" w:sz="0" w:space="0" w:color="auto"/>
            <w:right w:val="none" w:sz="0" w:space="0" w:color="auto"/>
          </w:divBdr>
        </w:div>
        <w:div w:id="601375833">
          <w:marLeft w:val="0"/>
          <w:marRight w:val="0"/>
          <w:marTop w:val="0"/>
          <w:marBottom w:val="0"/>
          <w:divBdr>
            <w:top w:val="none" w:sz="0" w:space="0" w:color="auto"/>
            <w:left w:val="none" w:sz="0" w:space="0" w:color="auto"/>
            <w:bottom w:val="none" w:sz="0" w:space="0" w:color="auto"/>
            <w:right w:val="none" w:sz="0" w:space="0" w:color="auto"/>
          </w:divBdr>
        </w:div>
        <w:div w:id="663515364">
          <w:marLeft w:val="0"/>
          <w:marRight w:val="0"/>
          <w:marTop w:val="0"/>
          <w:marBottom w:val="0"/>
          <w:divBdr>
            <w:top w:val="none" w:sz="0" w:space="0" w:color="auto"/>
            <w:left w:val="none" w:sz="0" w:space="0" w:color="auto"/>
            <w:bottom w:val="none" w:sz="0" w:space="0" w:color="auto"/>
            <w:right w:val="none" w:sz="0" w:space="0" w:color="auto"/>
          </w:divBdr>
        </w:div>
        <w:div w:id="972295860">
          <w:marLeft w:val="0"/>
          <w:marRight w:val="0"/>
          <w:marTop w:val="0"/>
          <w:marBottom w:val="0"/>
          <w:divBdr>
            <w:top w:val="none" w:sz="0" w:space="0" w:color="auto"/>
            <w:left w:val="none" w:sz="0" w:space="0" w:color="auto"/>
            <w:bottom w:val="none" w:sz="0" w:space="0" w:color="auto"/>
            <w:right w:val="none" w:sz="0" w:space="0" w:color="auto"/>
          </w:divBdr>
        </w:div>
        <w:div w:id="1572041499">
          <w:marLeft w:val="0"/>
          <w:marRight w:val="0"/>
          <w:marTop w:val="0"/>
          <w:marBottom w:val="0"/>
          <w:divBdr>
            <w:top w:val="none" w:sz="0" w:space="0" w:color="auto"/>
            <w:left w:val="none" w:sz="0" w:space="0" w:color="auto"/>
            <w:bottom w:val="none" w:sz="0" w:space="0" w:color="auto"/>
            <w:right w:val="none" w:sz="0" w:space="0" w:color="auto"/>
          </w:divBdr>
        </w:div>
        <w:div w:id="1832865774">
          <w:marLeft w:val="0"/>
          <w:marRight w:val="0"/>
          <w:marTop w:val="0"/>
          <w:marBottom w:val="0"/>
          <w:divBdr>
            <w:top w:val="none" w:sz="0" w:space="0" w:color="auto"/>
            <w:left w:val="none" w:sz="0" w:space="0" w:color="auto"/>
            <w:bottom w:val="none" w:sz="0" w:space="0" w:color="auto"/>
            <w:right w:val="none" w:sz="0" w:space="0" w:color="auto"/>
          </w:divBdr>
        </w:div>
        <w:div w:id="1914928449">
          <w:marLeft w:val="0"/>
          <w:marRight w:val="0"/>
          <w:marTop w:val="0"/>
          <w:marBottom w:val="0"/>
          <w:divBdr>
            <w:top w:val="none" w:sz="0" w:space="0" w:color="auto"/>
            <w:left w:val="none" w:sz="0" w:space="0" w:color="auto"/>
            <w:bottom w:val="none" w:sz="0" w:space="0" w:color="auto"/>
            <w:right w:val="none" w:sz="0" w:space="0" w:color="auto"/>
          </w:divBdr>
        </w:div>
        <w:div w:id="2135905551">
          <w:marLeft w:val="0"/>
          <w:marRight w:val="0"/>
          <w:marTop w:val="0"/>
          <w:marBottom w:val="0"/>
          <w:divBdr>
            <w:top w:val="none" w:sz="0" w:space="0" w:color="auto"/>
            <w:left w:val="none" w:sz="0" w:space="0" w:color="auto"/>
            <w:bottom w:val="none" w:sz="0" w:space="0" w:color="auto"/>
            <w:right w:val="none" w:sz="0" w:space="0" w:color="auto"/>
          </w:divBdr>
        </w:div>
      </w:divsChild>
    </w:div>
    <w:div w:id="1533375453">
      <w:bodyDiv w:val="1"/>
      <w:marLeft w:val="0"/>
      <w:marRight w:val="0"/>
      <w:marTop w:val="0"/>
      <w:marBottom w:val="0"/>
      <w:divBdr>
        <w:top w:val="none" w:sz="0" w:space="0" w:color="auto"/>
        <w:left w:val="none" w:sz="0" w:space="0" w:color="auto"/>
        <w:bottom w:val="none" w:sz="0" w:space="0" w:color="auto"/>
        <w:right w:val="none" w:sz="0" w:space="0" w:color="auto"/>
      </w:divBdr>
    </w:div>
    <w:div w:id="1696149396">
      <w:bodyDiv w:val="1"/>
      <w:marLeft w:val="0"/>
      <w:marRight w:val="0"/>
      <w:marTop w:val="0"/>
      <w:marBottom w:val="0"/>
      <w:divBdr>
        <w:top w:val="none" w:sz="0" w:space="0" w:color="auto"/>
        <w:left w:val="none" w:sz="0" w:space="0" w:color="auto"/>
        <w:bottom w:val="none" w:sz="0" w:space="0" w:color="auto"/>
        <w:right w:val="none" w:sz="0" w:space="0" w:color="auto"/>
      </w:divBdr>
    </w:div>
    <w:div w:id="1781601614">
      <w:bodyDiv w:val="1"/>
      <w:marLeft w:val="0"/>
      <w:marRight w:val="0"/>
      <w:marTop w:val="0"/>
      <w:marBottom w:val="0"/>
      <w:divBdr>
        <w:top w:val="none" w:sz="0" w:space="0" w:color="auto"/>
        <w:left w:val="none" w:sz="0" w:space="0" w:color="auto"/>
        <w:bottom w:val="none" w:sz="0" w:space="0" w:color="auto"/>
        <w:right w:val="none" w:sz="0" w:space="0" w:color="auto"/>
      </w:divBdr>
    </w:div>
    <w:div w:id="2030643013">
      <w:bodyDiv w:val="1"/>
      <w:marLeft w:val="0"/>
      <w:marRight w:val="0"/>
      <w:marTop w:val="0"/>
      <w:marBottom w:val="0"/>
      <w:divBdr>
        <w:top w:val="none" w:sz="0" w:space="0" w:color="auto"/>
        <w:left w:val="none" w:sz="0" w:space="0" w:color="auto"/>
        <w:bottom w:val="none" w:sz="0" w:space="0" w:color="auto"/>
        <w:right w:val="none" w:sz="0" w:space="0" w:color="auto"/>
      </w:divBdr>
      <w:divsChild>
        <w:div w:id="781151132">
          <w:marLeft w:val="0"/>
          <w:marRight w:val="0"/>
          <w:marTop w:val="0"/>
          <w:marBottom w:val="0"/>
          <w:divBdr>
            <w:top w:val="none" w:sz="0" w:space="0" w:color="auto"/>
            <w:left w:val="none" w:sz="0" w:space="0" w:color="auto"/>
            <w:bottom w:val="none" w:sz="0" w:space="0" w:color="auto"/>
            <w:right w:val="none" w:sz="0" w:space="0" w:color="auto"/>
          </w:divBdr>
        </w:div>
        <w:div w:id="1941067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5" Type="http://schemas.openxmlformats.org/officeDocument/2006/relationships/image" Target="media/image7.jpe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jpe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mi\AppData\Roaming\Microsoft\Templates\Newsletter%20with%20heading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6A1EDAA30674D809875B979FFB44E51"/>
        <w:category>
          <w:name w:val="General"/>
          <w:gallery w:val="placeholder"/>
        </w:category>
        <w:types>
          <w:type w:val="bbPlcHdr"/>
        </w:types>
        <w:behaviors>
          <w:behavior w:val="content"/>
        </w:behaviors>
        <w:guid w:val="{05C4CC33-8DDE-4DC4-ADA7-B283190D1C04}"/>
      </w:docPartPr>
      <w:docPartBody>
        <w:p w:rsidR="00074CD8" w:rsidRDefault="00074CD8">
          <w:pPr>
            <w:pStyle w:val="26A1EDAA30674D809875B979FFB44E51"/>
          </w:pPr>
          <w:r>
            <w:t>Heading 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etter-join Print Plus 3">
    <w:panose1 w:val="02000805000000020003"/>
    <w:charset w:val="00"/>
    <w:family w:val="modern"/>
    <w:notTrueType/>
    <w:pitch w:val="variable"/>
    <w:sig w:usb0="80000023" w:usb1="00000002" w:usb2="00000000" w:usb3="00000000" w:csb0="00000001" w:csb1="00000000"/>
  </w:font>
  <w:font w:name="Sassoon Primary Rg">
    <w:altName w:val="Calibri"/>
    <w:panose1 w:val="00000000000000000000"/>
    <w:charset w:val="00"/>
    <w:family w:val="modern"/>
    <w:notTrueType/>
    <w:pitch w:val="variable"/>
    <w:sig w:usb0="800000AF" w:usb1="40000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CD8"/>
    <w:rsid w:val="00074CD8"/>
    <w:rsid w:val="00372EF7"/>
    <w:rsid w:val="004B067B"/>
    <w:rsid w:val="004B50FD"/>
    <w:rsid w:val="00667E36"/>
    <w:rsid w:val="006B1530"/>
    <w:rsid w:val="007552A1"/>
    <w:rsid w:val="00B21B94"/>
    <w:rsid w:val="00C81741"/>
    <w:rsid w:val="00DD6993"/>
    <w:rsid w:val="00ED4837"/>
    <w:rsid w:val="00EE4D07"/>
    <w:rsid w:val="00F65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Pr>
      <w:b/>
      <w:iCs/>
      <w:color w:val="5B9BD5" w:themeColor="accent1"/>
    </w:rPr>
  </w:style>
  <w:style w:type="paragraph" w:customStyle="1" w:styleId="26A1EDAA30674D809875B979FFB44E51">
    <w:name w:val="26A1EDAA30674D809875B979FFB44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Custom 86">
      <a:dk1>
        <a:sysClr val="windowText" lastClr="000000"/>
      </a:dk1>
      <a:lt1>
        <a:sysClr val="window" lastClr="FFFFFF"/>
      </a:lt1>
      <a:dk2>
        <a:srgbClr val="333333"/>
      </a:dk2>
      <a:lt2>
        <a:srgbClr val="CCCCCC"/>
      </a:lt2>
      <a:accent1>
        <a:srgbClr val="00808C"/>
      </a:accent1>
      <a:accent2>
        <a:srgbClr val="3BB369"/>
      </a:accent2>
      <a:accent3>
        <a:srgbClr val="FFA400"/>
      </a:accent3>
      <a:accent4>
        <a:srgbClr val="F16A24"/>
      </a:accent4>
      <a:accent5>
        <a:srgbClr val="C42D47"/>
      </a:accent5>
      <a:accent6>
        <a:srgbClr val="5BA5D4"/>
      </a:accent6>
      <a:hlink>
        <a:srgbClr val="0563C1"/>
      </a:hlink>
      <a:folHlink>
        <a:srgbClr val="954F72"/>
      </a:folHlink>
    </a:clrScheme>
    <a:fontScheme name="Custom 98">
      <a:majorFont>
        <a:latin typeface="Century Gothic"/>
        <a:ea typeface=""/>
        <a:cs typeface=""/>
      </a:majorFont>
      <a:minorFont>
        <a:latin typeface="Calibri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df9fef6-0d42-4de1-8a88-216b78d070bc">
      <Terms xmlns="http://schemas.microsoft.com/office/infopath/2007/PartnerControls"/>
    </lcf76f155ced4ddcb4097134ff3c332f>
    <Printedcopy xmlns="0df9fef6-0d42-4de1-8a88-216b78d070bc" xsi:nil="true"/>
    <TaxCatchAll xmlns="2f829eff-faf7-4037-a683-2ae816cb458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6A7FD-2054-4078-BD81-EA2E8C5DF762}">
  <ds:schemaRef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2f829eff-faf7-4037-a683-2ae816cb458b"/>
    <ds:schemaRef ds:uri="0df9fef6-0d42-4de1-8a88-216b78d070bc"/>
    <ds:schemaRef ds:uri="http://www.w3.org/XML/1998/namespace"/>
    <ds:schemaRef ds:uri="http://purl.org/dc/dcmitype/"/>
  </ds:schemaRefs>
</ds:datastoreItem>
</file>

<file path=customXml/itemProps2.xml><?xml version="1.0" encoding="utf-8"?>
<ds:datastoreItem xmlns:ds="http://schemas.openxmlformats.org/officeDocument/2006/customXml" ds:itemID="{5CA0BF87-4C4D-49EA-88BA-F3F6F0EBD50D}">
  <ds:schemaRefs>
    <ds:schemaRef ds:uri="http://schemas.microsoft.com/sharepoint/v3/contenttype/forms"/>
  </ds:schemaRefs>
</ds:datastoreItem>
</file>

<file path=customXml/itemProps3.xml><?xml version="1.0" encoding="utf-8"?>
<ds:datastoreItem xmlns:ds="http://schemas.openxmlformats.org/officeDocument/2006/customXml" ds:itemID="{EAAF6FE9-22B4-48E2-943E-780CA97C20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f9fef6-0d42-4de1-8a88-216b78d070bc"/>
    <ds:schemaRef ds:uri="2f829eff-faf7-4037-a683-2ae816cb4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638F19-17E2-4876-8F6C-7545F9235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Newsletter with headings</Template>
  <TotalTime>41456</TotalTime>
  <Pages>3</Pages>
  <Words>1412</Words>
  <Characters>8050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remi</dc:creator>
  <cp:keywords/>
  <dc:description/>
  <cp:lastModifiedBy>Emily Spurr</cp:lastModifiedBy>
  <cp:revision>6</cp:revision>
  <cp:lastPrinted>2019-09-13T10:35:00Z</cp:lastPrinted>
  <dcterms:created xsi:type="dcterms:W3CDTF">2024-07-15T14:31:00Z</dcterms:created>
  <dcterms:modified xsi:type="dcterms:W3CDTF">2026-09-14T15:13:00Z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MediaServiceImageTags">
    <vt:lpwstr/>
  </property>
</Properties>
</file>